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3"/>
        <w:gridCol w:w="3108"/>
        <w:gridCol w:w="3095"/>
      </w:tblGrid>
      <w:tr w:rsidR="00F316AD" w:rsidRPr="001700F2" w14:paraId="48DB6652" w14:textId="77777777" w:rsidTr="005B3AB1">
        <w:trPr>
          <w:trHeight w:val="1292"/>
        </w:trPr>
        <w:tc>
          <w:tcPr>
            <w:tcW w:w="9046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14:paraId="3328CEF3" w14:textId="54152CF4" w:rsidR="00F316AD" w:rsidRPr="00DC7248" w:rsidRDefault="0028396C" w:rsidP="00F316AD">
            <w:pPr>
              <w:pStyle w:val="Title"/>
              <w:rPr>
                <w:rFonts w:cstheme="minorHAnsi"/>
              </w:rPr>
            </w:pPr>
            <w:r>
              <w:rPr>
                <w:rFonts w:cstheme="minorHAnsi"/>
              </w:rPr>
              <w:t>IKAYDAH PARIS</w:t>
            </w:r>
          </w:p>
          <w:p w14:paraId="3F9817F2" w14:textId="4B6A6AC0" w:rsidR="00F316AD" w:rsidRPr="001700F2" w:rsidRDefault="00DC7248" w:rsidP="0028396C">
            <w:pPr>
              <w:pStyle w:val="Subtitle"/>
            </w:pPr>
            <w:r>
              <w:t>RN</w:t>
            </w:r>
            <w:r w:rsidR="00F316AD" w:rsidRPr="001700F2">
              <w:t xml:space="preserve"> </w:t>
            </w:r>
          </w:p>
        </w:tc>
      </w:tr>
      <w:tr w:rsidR="0028396C" w:rsidRPr="001700F2" w14:paraId="1B2896A5" w14:textId="77777777" w:rsidTr="005B3AB1">
        <w:trPr>
          <w:trHeight w:val="735"/>
        </w:trPr>
        <w:tc>
          <w:tcPr>
            <w:tcW w:w="2843" w:type="dxa"/>
            <w:tcBorders>
              <w:top w:val="single" w:sz="24" w:space="0" w:color="BF9268" w:themeColor="accent2"/>
            </w:tcBorders>
            <w:vAlign w:val="center"/>
          </w:tcPr>
          <w:p w14:paraId="23F1359A" w14:textId="77777777" w:rsidR="0028396C" w:rsidRPr="00897F3C" w:rsidRDefault="0028396C" w:rsidP="0028396C">
            <w:pPr>
              <w:jc w:val="center"/>
              <w:rPr>
                <w:rFonts w:ascii="Calibri Light" w:hAnsi="Calibri Light" w:cs="Calibri Light"/>
              </w:rPr>
            </w:pPr>
            <w:r w:rsidRPr="00897F3C">
              <w:rPr>
                <w:rFonts w:ascii="Calibri Light" w:hAnsi="Calibri Light" w:cs="Calibri Light"/>
              </w:rPr>
              <w:t>Mississauga, ON</w:t>
            </w:r>
          </w:p>
        </w:tc>
        <w:tc>
          <w:tcPr>
            <w:tcW w:w="3108" w:type="dxa"/>
            <w:tcBorders>
              <w:top w:val="single" w:sz="24" w:space="0" w:color="BF9268" w:themeColor="accent2"/>
            </w:tcBorders>
            <w:vAlign w:val="center"/>
          </w:tcPr>
          <w:p w14:paraId="77A2184E" w14:textId="67164951" w:rsidR="0028396C" w:rsidRPr="00897F3C" w:rsidRDefault="0028396C" w:rsidP="0028396C">
            <w:pPr>
              <w:jc w:val="center"/>
              <w:rPr>
                <w:rFonts w:ascii="Calibri Light" w:hAnsi="Calibri Light" w:cs="Calibri Light"/>
              </w:rPr>
            </w:pPr>
            <w:r w:rsidRPr="00BE7198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437-226-2305</w:t>
            </w:r>
          </w:p>
        </w:tc>
        <w:tc>
          <w:tcPr>
            <w:tcW w:w="3095" w:type="dxa"/>
            <w:tcBorders>
              <w:top w:val="single" w:sz="24" w:space="0" w:color="BF9268" w:themeColor="accent2"/>
            </w:tcBorders>
            <w:vAlign w:val="center"/>
          </w:tcPr>
          <w:p w14:paraId="208B4D7E" w14:textId="0C44A5BF" w:rsidR="0028396C" w:rsidRPr="00897F3C" w:rsidRDefault="00000000" w:rsidP="0028396C">
            <w:pPr>
              <w:jc w:val="center"/>
              <w:rPr>
                <w:rFonts w:ascii="Calibri Light" w:hAnsi="Calibri Light" w:cs="Calibri Light"/>
              </w:rPr>
            </w:pPr>
            <w:hyperlink r:id="rId10" w:history="1">
              <w:r w:rsidR="0028396C" w:rsidRPr="00491538">
                <w:rPr>
                  <w:rStyle w:val="Hyperlink"/>
                  <w:rFonts w:ascii="Times New Roman" w:eastAsia="Times New Roman" w:hAnsi="Times New Roman" w:cs="Times New Roman"/>
                  <w:color w:val="auto"/>
                  <w:u w:val="none"/>
                  <w:lang w:eastAsia="en-CA"/>
                </w:rPr>
                <w:t>ikaydahparis@gmail.com</w:t>
              </w:r>
            </w:hyperlink>
          </w:p>
        </w:tc>
      </w:tr>
      <w:tr w:rsidR="00CD50FD" w:rsidRPr="001700F2" w14:paraId="6C0D4A25" w14:textId="77777777" w:rsidTr="005B3AB1">
        <w:trPr>
          <w:trHeight w:val="210"/>
        </w:trPr>
        <w:tc>
          <w:tcPr>
            <w:tcW w:w="2843" w:type="dxa"/>
            <w:tcBorders>
              <w:bottom w:val="single" w:sz="18" w:space="0" w:color="BF9268" w:themeColor="accent2"/>
            </w:tcBorders>
          </w:tcPr>
          <w:p w14:paraId="7F27F06F" w14:textId="77777777" w:rsidR="00CD50FD" w:rsidRPr="001700F2" w:rsidRDefault="00CD50FD" w:rsidP="00CD50FD"/>
        </w:tc>
        <w:tc>
          <w:tcPr>
            <w:tcW w:w="3108" w:type="dxa"/>
            <w:vMerge w:val="restart"/>
            <w:shd w:val="clear" w:color="auto" w:fill="303848" w:themeFill="accent1"/>
            <w:vAlign w:val="center"/>
          </w:tcPr>
          <w:p w14:paraId="3A3FD0E1" w14:textId="77777777" w:rsidR="00CD50FD" w:rsidRPr="001700F2" w:rsidRDefault="00000000" w:rsidP="00D20DA9">
            <w:pPr>
              <w:pStyle w:val="Heading1"/>
            </w:pPr>
            <w:sdt>
              <w:sdtPr>
                <w:id w:val="1460613821"/>
                <w:placeholder>
                  <w:docPart w:val="6836D2226DC54884BA6F57C263DD274B"/>
                </w:placeholder>
                <w:temporary/>
                <w:showingPlcHdr/>
                <w:text/>
              </w:sdtPr>
              <w:sdtContent>
                <w:r w:rsidR="00D20DA9" w:rsidRPr="001700F2">
                  <w:t>OBJECTIVE</w:t>
                </w:r>
              </w:sdtContent>
            </w:sdt>
          </w:p>
        </w:tc>
        <w:tc>
          <w:tcPr>
            <w:tcW w:w="3095" w:type="dxa"/>
            <w:tcBorders>
              <w:bottom w:val="single" w:sz="18" w:space="0" w:color="BF9268" w:themeColor="accent2"/>
            </w:tcBorders>
          </w:tcPr>
          <w:p w14:paraId="3D3D19A3" w14:textId="77777777" w:rsidR="00CD50FD" w:rsidRPr="001700F2" w:rsidRDefault="00CD50FD"/>
        </w:tc>
      </w:tr>
      <w:tr w:rsidR="00CD50FD" w:rsidRPr="001700F2" w14:paraId="4E2370D4" w14:textId="77777777" w:rsidTr="005B3AB1">
        <w:trPr>
          <w:trHeight w:val="210"/>
        </w:trPr>
        <w:tc>
          <w:tcPr>
            <w:tcW w:w="2843" w:type="dxa"/>
            <w:tcBorders>
              <w:top w:val="single" w:sz="18" w:space="0" w:color="BF9268" w:themeColor="accent2"/>
            </w:tcBorders>
          </w:tcPr>
          <w:p w14:paraId="54E255AA" w14:textId="77777777" w:rsidR="00CD50FD" w:rsidRPr="001700F2" w:rsidRDefault="00CD50FD" w:rsidP="00CD50FD"/>
        </w:tc>
        <w:tc>
          <w:tcPr>
            <w:tcW w:w="3108" w:type="dxa"/>
            <w:vMerge/>
            <w:shd w:val="clear" w:color="auto" w:fill="303848" w:themeFill="accent1"/>
            <w:vAlign w:val="center"/>
          </w:tcPr>
          <w:p w14:paraId="09FD4E13" w14:textId="77777777" w:rsidR="00CD50FD" w:rsidRPr="001700F2" w:rsidRDefault="00CD50FD" w:rsidP="0040233B">
            <w:pPr>
              <w:pStyle w:val="Heading1"/>
            </w:pPr>
          </w:p>
        </w:tc>
        <w:tc>
          <w:tcPr>
            <w:tcW w:w="3095" w:type="dxa"/>
            <w:tcBorders>
              <w:top w:val="single" w:sz="18" w:space="0" w:color="BF9268" w:themeColor="accent2"/>
            </w:tcBorders>
          </w:tcPr>
          <w:p w14:paraId="55A8F748" w14:textId="77777777" w:rsidR="00CD50FD" w:rsidRPr="001700F2" w:rsidRDefault="00CD50FD">
            <w:pPr>
              <w:rPr>
                <w:noProof/>
              </w:rPr>
            </w:pPr>
          </w:p>
        </w:tc>
      </w:tr>
      <w:tr w:rsidR="0040233B" w:rsidRPr="001700F2" w14:paraId="2D73D811" w14:textId="77777777" w:rsidTr="005B3AB1">
        <w:trPr>
          <w:trHeight w:val="1180"/>
        </w:trPr>
        <w:tc>
          <w:tcPr>
            <w:tcW w:w="9046" w:type="dxa"/>
            <w:gridSpan w:val="3"/>
            <w:vAlign w:val="center"/>
          </w:tcPr>
          <w:p w14:paraId="40AC4F87" w14:textId="77777777" w:rsidR="0040233B" w:rsidRPr="00897F3C" w:rsidRDefault="00DC7248" w:rsidP="00DC7248">
            <w:pPr>
              <w:pStyle w:val="Text"/>
              <w:rPr>
                <w:rFonts w:ascii="Calibri Light" w:hAnsi="Calibri Light" w:cs="Calibri Light"/>
                <w:sz w:val="22"/>
                <w:szCs w:val="22"/>
              </w:rPr>
            </w:pPr>
            <w:r w:rsidRPr="00897F3C">
              <w:rPr>
                <w:rFonts w:ascii="Calibri Light" w:hAnsi="Calibri Light" w:cs="Calibri Light"/>
                <w:sz w:val="22"/>
                <w:szCs w:val="22"/>
              </w:rPr>
              <w:t>My objective is to gain a position in a facility where my knowledge and passion for patient care will be utilized.</w:t>
            </w:r>
          </w:p>
        </w:tc>
      </w:tr>
      <w:tr w:rsidR="00CD50FD" w:rsidRPr="001700F2" w14:paraId="063C23EA" w14:textId="77777777" w:rsidTr="005B3AB1">
        <w:trPr>
          <w:trHeight w:val="220"/>
        </w:trPr>
        <w:tc>
          <w:tcPr>
            <w:tcW w:w="2843" w:type="dxa"/>
            <w:vMerge w:val="restart"/>
            <w:shd w:val="clear" w:color="auto" w:fill="F2F2F2" w:themeFill="background1" w:themeFillShade="F2"/>
            <w:vAlign w:val="center"/>
          </w:tcPr>
          <w:p w14:paraId="5034DED7" w14:textId="77777777" w:rsidR="00CD50FD" w:rsidRPr="001700F2" w:rsidRDefault="00000000" w:rsidP="00D20DA9">
            <w:pPr>
              <w:pStyle w:val="Heading2"/>
            </w:pPr>
            <w:sdt>
              <w:sdtPr>
                <w:id w:val="-1907296240"/>
                <w:placeholder>
                  <w:docPart w:val="EDD92D091D4346AF914473CD64D3E2BE"/>
                </w:placeholder>
                <w:temporary/>
                <w:showingPlcHdr/>
                <w:text/>
              </w:sdtPr>
              <w:sdtContent>
                <w:r w:rsidR="00D20DA9" w:rsidRPr="00E31A68">
                  <w:rPr>
                    <w:color w:val="auto"/>
                  </w:rPr>
                  <w:t>EDUCATION</w:t>
                </w:r>
              </w:sdtContent>
            </w:sdt>
            <w:r w:rsidR="00D26A79">
              <w:t xml:space="preserve"> </w:t>
            </w:r>
            <w:sdt>
              <w:sdtPr>
                <w:rPr>
                  <w:rStyle w:val="Accent"/>
                </w:rPr>
                <w:id w:val="-908075200"/>
                <w:placeholder>
                  <w:docPart w:val="D7270FC0D22D40E3B1951A8F4A2F6570"/>
                </w:placeholder>
                <w:temporary/>
                <w:showingPlcHdr/>
                <w:text/>
              </w:sdtPr>
              <w:sdtContent>
                <w:r w:rsidR="00D26A79" w:rsidRPr="00D26A79">
                  <w:rPr>
                    <w:rStyle w:val="Accent"/>
                  </w:rPr>
                  <w:t>—</w:t>
                </w:r>
              </w:sdtContent>
            </w:sdt>
          </w:p>
        </w:tc>
        <w:tc>
          <w:tcPr>
            <w:tcW w:w="3108" w:type="dxa"/>
            <w:vMerge w:val="restart"/>
            <w:shd w:val="clear" w:color="auto" w:fill="303848" w:themeFill="accent1"/>
            <w:vAlign w:val="center"/>
          </w:tcPr>
          <w:p w14:paraId="1755AFB5" w14:textId="77777777" w:rsidR="00CD50FD" w:rsidRPr="001700F2" w:rsidRDefault="00000000" w:rsidP="00D20DA9">
            <w:pPr>
              <w:pStyle w:val="Heading1"/>
            </w:pPr>
            <w:sdt>
              <w:sdtPr>
                <w:id w:val="-1748876717"/>
                <w:placeholder>
                  <w:docPart w:val="D3EC96F22CAF44A6B101EB1ABD80C3E5"/>
                </w:placeholder>
                <w:temporary/>
                <w:showingPlcHdr/>
                <w:text/>
              </w:sdtPr>
              <w:sdtContent>
                <w:r w:rsidR="00D20DA9" w:rsidRPr="001700F2">
                  <w:t>EXPERIENCE</w:t>
                </w:r>
              </w:sdtContent>
            </w:sdt>
          </w:p>
        </w:tc>
        <w:tc>
          <w:tcPr>
            <w:tcW w:w="3095" w:type="dxa"/>
            <w:tcBorders>
              <w:bottom w:val="single" w:sz="18" w:space="0" w:color="BF9268" w:themeColor="accent2"/>
            </w:tcBorders>
          </w:tcPr>
          <w:p w14:paraId="4D425ED0" w14:textId="77777777" w:rsidR="00CD50FD" w:rsidRPr="001700F2" w:rsidRDefault="00CD50FD"/>
        </w:tc>
      </w:tr>
      <w:tr w:rsidR="00CD50FD" w:rsidRPr="001700F2" w14:paraId="1E760DE4" w14:textId="77777777" w:rsidTr="005B3AB1">
        <w:trPr>
          <w:trHeight w:val="220"/>
        </w:trPr>
        <w:tc>
          <w:tcPr>
            <w:tcW w:w="2843" w:type="dxa"/>
            <w:vMerge/>
            <w:shd w:val="clear" w:color="auto" w:fill="F2F2F2" w:themeFill="background1" w:themeFillShade="F2"/>
            <w:vAlign w:val="center"/>
          </w:tcPr>
          <w:p w14:paraId="4C3A6D06" w14:textId="77777777" w:rsidR="00CD50FD" w:rsidRPr="001700F2" w:rsidRDefault="00CD50FD" w:rsidP="0040233B">
            <w:pPr>
              <w:pStyle w:val="Heading2"/>
            </w:pPr>
          </w:p>
        </w:tc>
        <w:tc>
          <w:tcPr>
            <w:tcW w:w="3108" w:type="dxa"/>
            <w:vMerge/>
            <w:shd w:val="clear" w:color="auto" w:fill="303848" w:themeFill="accent1"/>
            <w:vAlign w:val="center"/>
          </w:tcPr>
          <w:p w14:paraId="78754EAD" w14:textId="77777777" w:rsidR="00CD50FD" w:rsidRPr="001700F2" w:rsidRDefault="00CD50FD" w:rsidP="0040233B">
            <w:pPr>
              <w:pStyle w:val="Heading1"/>
            </w:pPr>
          </w:p>
        </w:tc>
        <w:tc>
          <w:tcPr>
            <w:tcW w:w="3095" w:type="dxa"/>
          </w:tcPr>
          <w:p w14:paraId="47583856" w14:textId="77777777" w:rsidR="00CD50FD" w:rsidRPr="001700F2" w:rsidRDefault="00CD50FD"/>
        </w:tc>
      </w:tr>
      <w:tr w:rsidR="0040233B" w:rsidRPr="001700F2" w14:paraId="3EED0479" w14:textId="77777777" w:rsidTr="005B3AB1">
        <w:trPr>
          <w:trHeight w:val="3403"/>
        </w:trPr>
        <w:tc>
          <w:tcPr>
            <w:tcW w:w="2843" w:type="dxa"/>
            <w:shd w:val="clear" w:color="auto" w:fill="F2F2F2" w:themeFill="background1" w:themeFillShade="F2"/>
          </w:tcPr>
          <w:p w14:paraId="31FFA4B8" w14:textId="77777777" w:rsidR="00F95B7A" w:rsidRDefault="00F95B7A" w:rsidP="00DC7248">
            <w:pPr>
              <w:pStyle w:val="Text"/>
              <w:rPr>
                <w:rFonts w:ascii="Arial Narrow" w:eastAsia="Times New Roman" w:hAnsi="Arial Narrow" w:cs="Arial"/>
                <w:i/>
                <w:color w:val="auto"/>
                <w:sz w:val="22"/>
                <w:szCs w:val="22"/>
              </w:rPr>
            </w:pPr>
          </w:p>
          <w:p w14:paraId="5F1C6FB0" w14:textId="60F5A5E0" w:rsidR="009322BD" w:rsidRDefault="009322BD" w:rsidP="00DC7248">
            <w:pPr>
              <w:pStyle w:val="Tex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BE71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August 2014-201</w:t>
            </w:r>
            <w:r w:rsidRPr="00F32D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8</w:t>
            </w:r>
          </w:p>
          <w:p w14:paraId="2A06346C" w14:textId="7CF891E9" w:rsidR="00DC7248" w:rsidRDefault="0028396C" w:rsidP="00DC7248">
            <w:pPr>
              <w:pStyle w:val="Text"/>
              <w:rPr>
                <w:rFonts w:ascii="Calibri Light" w:eastAsia="Times New Roman" w:hAnsi="Calibri Light" w:cs="Calibri Light"/>
                <w:color w:val="auto"/>
                <w:sz w:val="22"/>
                <w:szCs w:val="22"/>
              </w:rPr>
            </w:pPr>
            <w:r w:rsidRPr="00BE71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Northern Caribbean University</w:t>
            </w:r>
            <w:r w:rsidRPr="00F95B7A">
              <w:rPr>
                <w:rFonts w:ascii="Calibri Light" w:eastAsia="Times New Roman" w:hAnsi="Calibri Light" w:cs="Calibri Light"/>
                <w:color w:val="auto"/>
                <w:sz w:val="22"/>
                <w:szCs w:val="22"/>
              </w:rPr>
              <w:t xml:space="preserve"> </w:t>
            </w:r>
          </w:p>
          <w:p w14:paraId="224EF246" w14:textId="77777777" w:rsidR="0028396C" w:rsidRPr="0028396C" w:rsidRDefault="0028396C" w:rsidP="0028396C">
            <w:pPr>
              <w:rPr>
                <w:rFonts w:ascii="Calibri Light" w:hAnsi="Calibri Light"/>
                <w:sz w:val="22"/>
                <w:szCs w:val="22"/>
              </w:rPr>
            </w:pPr>
            <w:r w:rsidRPr="0028396C">
              <w:rPr>
                <w:rFonts w:ascii="Calibri Light" w:eastAsia="Times New Roman" w:hAnsi="Calibri Light" w:cs="Times New Roman"/>
                <w:color w:val="000000"/>
                <w:sz w:val="22"/>
                <w:szCs w:val="22"/>
                <w:lang w:eastAsia="en-CA"/>
              </w:rPr>
              <w:t>Bachelor of Science in Nursing</w:t>
            </w:r>
          </w:p>
          <w:p w14:paraId="27E96D2C" w14:textId="77777777" w:rsidR="0028396C" w:rsidRDefault="0028396C" w:rsidP="0028396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28396C">
              <w:rPr>
                <w:rFonts w:ascii="Calibri Light" w:eastAsia="Times New Roman" w:hAnsi="Calibri Light" w:cs="Times New Roman"/>
                <w:color w:val="000000"/>
                <w:sz w:val="22"/>
                <w:szCs w:val="22"/>
                <w:lang w:eastAsia="en-CA"/>
              </w:rPr>
              <w:t>Jamaica</w:t>
            </w:r>
            <w:r w:rsidRPr="00BE71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ab/>
            </w:r>
          </w:p>
          <w:p w14:paraId="089282FE" w14:textId="77777777" w:rsidR="0028396C" w:rsidRDefault="0028396C" w:rsidP="0028396C"/>
          <w:p w14:paraId="6FF62968" w14:textId="0C59C5EC" w:rsidR="00D8212E" w:rsidRDefault="00D8212E" w:rsidP="0028396C">
            <w:pPr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  <w:t>September 2008-2013</w:t>
            </w:r>
          </w:p>
          <w:p w14:paraId="52CD91CE" w14:textId="400F8DC4" w:rsidR="0028396C" w:rsidRDefault="0028396C" w:rsidP="0028396C">
            <w:pPr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28396C"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  <w:t xml:space="preserve">Old </w:t>
            </w:r>
            <w:proofErr w:type="spellStart"/>
            <w:r w:rsidRPr="0028396C"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  <w:t>Harbour</w:t>
            </w:r>
            <w:proofErr w:type="spellEnd"/>
            <w:r w:rsidRPr="0028396C">
              <w:rPr>
                <w:rFonts w:ascii="Calibri Light" w:eastAsia="Times New Roman" w:hAnsi="Calibri Light" w:cs="Times New Roman"/>
                <w:b/>
                <w:bCs/>
                <w:color w:val="000000"/>
                <w:sz w:val="22"/>
                <w:szCs w:val="22"/>
                <w:lang w:eastAsia="en-CA"/>
              </w:rPr>
              <w:t xml:space="preserve"> High School</w:t>
            </w:r>
          </w:p>
          <w:p w14:paraId="2FBE8141" w14:textId="57AF0CB2" w:rsidR="00151654" w:rsidRPr="00112A41" w:rsidRDefault="00151654" w:rsidP="0028396C">
            <w:pPr>
              <w:rPr>
                <w:rFonts w:ascii="Calibri Light" w:hAnsi="Calibri Light"/>
                <w:sz w:val="22"/>
                <w:szCs w:val="22"/>
              </w:rPr>
            </w:pPr>
            <w:r w:rsidRPr="00112A41">
              <w:rPr>
                <w:rFonts w:ascii="Calibri Light" w:eastAsia="Times New Roman" w:hAnsi="Calibri Light" w:cs="Times New Roman"/>
                <w:color w:val="000000"/>
                <w:sz w:val="22"/>
                <w:szCs w:val="22"/>
                <w:lang w:eastAsia="en-CA"/>
              </w:rPr>
              <w:t>Jamaica</w:t>
            </w:r>
          </w:p>
          <w:p w14:paraId="15ECF912" w14:textId="66FE61E1" w:rsidR="0028396C" w:rsidRPr="0028396C" w:rsidRDefault="0028396C" w:rsidP="0028396C">
            <w:pPr>
              <w:rPr>
                <w:rFonts w:ascii="Calibri Light" w:hAnsi="Calibri Light"/>
                <w:sz w:val="22"/>
                <w:szCs w:val="22"/>
              </w:rPr>
            </w:pPr>
            <w:r w:rsidRPr="0028396C">
              <w:rPr>
                <w:rFonts w:ascii="Calibri Light" w:eastAsia="Times New Roman" w:hAnsi="Calibri Light" w:cs="Times New Roman"/>
                <w:color w:val="000000"/>
                <w:sz w:val="22"/>
                <w:szCs w:val="22"/>
                <w:lang w:eastAsia="en-CA"/>
              </w:rPr>
              <w:t>                 </w:t>
            </w:r>
          </w:p>
          <w:p w14:paraId="748E9209" w14:textId="77777777" w:rsidR="003F3C18" w:rsidRDefault="003F3C18" w:rsidP="003F3C18"/>
          <w:p w14:paraId="7C545FAB" w14:textId="77777777" w:rsidR="0013645E" w:rsidRDefault="0013645E" w:rsidP="003F3C18">
            <w:pPr>
              <w:pStyle w:val="Position"/>
              <w:rPr>
                <w:rFonts w:ascii="Calibri Light" w:hAnsi="Calibri Light" w:cs="Calibri Light"/>
                <w:b w:val="0"/>
                <w:sz w:val="22"/>
                <w:szCs w:val="22"/>
              </w:rPr>
            </w:pPr>
          </w:p>
          <w:p w14:paraId="4BE70B32" w14:textId="3DD6676A" w:rsidR="0013645E" w:rsidRPr="003F3C18" w:rsidRDefault="0013645E" w:rsidP="003F3C18">
            <w:pPr>
              <w:pStyle w:val="Position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b w:val="0"/>
                <w:sz w:val="22"/>
                <w:szCs w:val="22"/>
              </w:rPr>
              <w:t>Cu</w:t>
            </w:r>
            <w:r w:rsidR="009322BD">
              <w:rPr>
                <w:rFonts w:ascii="Calibri Light" w:hAnsi="Calibri Light" w:cs="Calibri Light"/>
                <w:b w:val="0"/>
                <w:sz w:val="22"/>
                <w:szCs w:val="22"/>
              </w:rPr>
              <w:t>rrent Registration with CNO 2022</w:t>
            </w:r>
          </w:p>
          <w:p w14:paraId="79A5628A" w14:textId="5AD9336A" w:rsidR="0013645E" w:rsidRDefault="0013645E" w:rsidP="00897F3C"/>
          <w:p w14:paraId="59964418" w14:textId="0B97B04A" w:rsidR="00305807" w:rsidRPr="00305807" w:rsidRDefault="00305807" w:rsidP="00897F3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05807">
              <w:rPr>
                <w:rFonts w:ascii="Calibri Light" w:hAnsi="Calibri Light" w:cs="Calibri Light"/>
                <w:sz w:val="22"/>
                <w:szCs w:val="22"/>
              </w:rPr>
              <w:t>First Aid and CPR Certification 2022-2025</w:t>
            </w:r>
          </w:p>
          <w:p w14:paraId="2DBB85F1" w14:textId="51F6B8CA" w:rsidR="004A304C" w:rsidRPr="00305807" w:rsidRDefault="004A304C" w:rsidP="00897F3C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8C23F1E" w14:textId="77777777" w:rsidR="00267158" w:rsidRDefault="00267158" w:rsidP="00897F3C"/>
          <w:p w14:paraId="2EFC4CD3" w14:textId="77777777" w:rsidR="00267158" w:rsidRDefault="00267158" w:rsidP="00897F3C"/>
          <w:p w14:paraId="201BF5D9" w14:textId="77777777" w:rsidR="00897F3C" w:rsidRPr="00897F3C" w:rsidRDefault="00267158" w:rsidP="00897F3C">
            <w:r>
              <w:t xml:space="preserve">S K I L L S </w:t>
            </w:r>
            <w:r w:rsidR="00897F3C">
              <w:t xml:space="preserve"> </w:t>
            </w:r>
            <w:sdt>
              <w:sdtPr>
                <w:rPr>
                  <w:rStyle w:val="Accent"/>
                </w:rPr>
                <w:id w:val="49579317"/>
                <w:placeholder>
                  <w:docPart w:val="ED1D148F1AF2427D8388D6CF892F01F4"/>
                </w:placeholder>
                <w:temporary/>
                <w:showingPlcHdr/>
                <w:text/>
              </w:sdtPr>
              <w:sdtContent>
                <w:r w:rsidR="00897F3C" w:rsidRPr="00D26A79">
                  <w:rPr>
                    <w:rStyle w:val="Accent"/>
                  </w:rPr>
                  <w:t>—</w:t>
                </w:r>
              </w:sdtContent>
            </w:sdt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27"/>
            </w:tblGrid>
            <w:tr w:rsidR="00897F3C" w:rsidRPr="001700F2" w14:paraId="58847C85" w14:textId="77777777" w:rsidTr="00267158">
              <w:trPr>
                <w:trHeight w:val="220"/>
              </w:trPr>
              <w:tc>
                <w:tcPr>
                  <w:tcW w:w="2881" w:type="dxa"/>
                  <w:shd w:val="clear" w:color="auto" w:fill="F2F2F2" w:themeFill="background1" w:themeFillShade="F2"/>
                  <w:vAlign w:val="center"/>
                </w:tcPr>
                <w:p w14:paraId="6BB34C56" w14:textId="77777777" w:rsidR="00897F3C" w:rsidRPr="001700F2" w:rsidRDefault="00897F3C" w:rsidP="00267158">
                  <w:pPr>
                    <w:pStyle w:val="Heading2"/>
                    <w:rPr>
                      <w:spacing w:val="32"/>
                    </w:rPr>
                  </w:pPr>
                </w:p>
              </w:tc>
            </w:tr>
            <w:tr w:rsidR="00897F3C" w:rsidRPr="001700F2" w14:paraId="10D147D9" w14:textId="77777777" w:rsidTr="002736C7">
              <w:trPr>
                <w:trHeight w:val="80"/>
              </w:trPr>
              <w:tc>
                <w:tcPr>
                  <w:tcW w:w="2881" w:type="dxa"/>
                  <w:shd w:val="clear" w:color="auto" w:fill="F2F2F2" w:themeFill="background1" w:themeFillShade="F2"/>
                  <w:vAlign w:val="center"/>
                </w:tcPr>
                <w:p w14:paraId="6DA9EF21" w14:textId="77777777" w:rsidR="00897F3C" w:rsidRPr="00267158" w:rsidRDefault="00897F3C" w:rsidP="008234FD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267158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>Patient safety</w:t>
                  </w:r>
                </w:p>
                <w:p w14:paraId="2B47A5A6" w14:textId="5C005550" w:rsidR="00897F3C" w:rsidRDefault="00897F3C" w:rsidP="008234FD">
                  <w:pPr>
                    <w:pStyle w:val="Text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F95B7A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 xml:space="preserve">Proficiency in </w:t>
                  </w:r>
                  <w:r w:rsidR="009322BD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>PCC and</w:t>
                  </w:r>
                  <w:r w:rsidRPr="00F95B7A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 xml:space="preserve"> in Microsoft Suite </w:t>
                  </w:r>
                </w:p>
                <w:p w14:paraId="76AA9111" w14:textId="77777777" w:rsidR="00897F3C" w:rsidRPr="00267158" w:rsidRDefault="00897F3C" w:rsidP="008234FD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267158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 xml:space="preserve">Long Term Care </w:t>
                  </w:r>
                </w:p>
                <w:p w14:paraId="088C291F" w14:textId="77777777" w:rsidR="00897F3C" w:rsidRPr="00267158" w:rsidRDefault="00897F3C" w:rsidP="008234FD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267158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>Emotional Intelligence</w:t>
                  </w:r>
                </w:p>
                <w:p w14:paraId="04124C21" w14:textId="77777777" w:rsidR="00897F3C" w:rsidRPr="00267158" w:rsidRDefault="00897F3C" w:rsidP="008234FD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267158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>Strong Work Ethic</w:t>
                  </w:r>
                </w:p>
                <w:p w14:paraId="4CFF3480" w14:textId="0DB10644" w:rsidR="00897F3C" w:rsidRDefault="00897F3C" w:rsidP="008234FD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  <w:r w:rsidRPr="00267158"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  <w:t>Empathy of Patients</w:t>
                  </w:r>
                </w:p>
                <w:p w14:paraId="5B4A1D31" w14:textId="79EAEF7B" w:rsidR="002B5B9E" w:rsidRDefault="002B5B9E" w:rsidP="002B5B9E">
                  <w:p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</w:p>
                <w:p w14:paraId="44F238D2" w14:textId="1B7AA2F0" w:rsidR="002B5B9E" w:rsidRDefault="002B5B9E" w:rsidP="002B5B9E">
                  <w:p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</w:p>
                <w:p w14:paraId="4AC99213" w14:textId="31F5C848" w:rsidR="002B5B9E" w:rsidRDefault="002B5B9E" w:rsidP="002B5B9E">
                  <w:p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</w:p>
                <w:p w14:paraId="3D1142C8" w14:textId="77777777" w:rsidR="002B5B9E" w:rsidRPr="002B5B9E" w:rsidRDefault="002B5B9E" w:rsidP="002B5B9E">
                  <w:pPr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</w:p>
                <w:p w14:paraId="171B8FA3" w14:textId="538620DE" w:rsidR="008234FD" w:rsidRPr="008234FD" w:rsidRDefault="008234FD" w:rsidP="008234FD">
                  <w:pPr>
                    <w:pStyle w:val="bulletedlist"/>
                    <w:numPr>
                      <w:ilvl w:val="0"/>
                      <w:numId w:val="2"/>
                    </w:numPr>
                    <w:rPr>
                      <w:rFonts w:ascii="Calibri Light" w:hAnsi="Calibri Light"/>
                      <w:sz w:val="22"/>
                      <w:szCs w:val="22"/>
                      <w:lang w:val="en-CA" w:eastAsia="en-CA"/>
                    </w:rPr>
                  </w:pPr>
                  <w:r w:rsidRPr="008234FD">
                    <w:rPr>
                      <w:rFonts w:ascii="Calibri Light" w:hAnsi="Calibri Light"/>
                      <w:sz w:val="22"/>
                      <w:szCs w:val="22"/>
                      <w:lang w:val="en-CA" w:eastAsia="en-CA"/>
                    </w:rPr>
                    <w:t>Commitment to a healthy, safe and respectful workplace</w:t>
                  </w:r>
                </w:p>
                <w:p w14:paraId="4547B437" w14:textId="5CCE481D" w:rsidR="008234FD" w:rsidRPr="008234FD" w:rsidRDefault="008234FD" w:rsidP="008234FD">
                  <w:pPr>
                    <w:numPr>
                      <w:ilvl w:val="0"/>
                      <w:numId w:val="2"/>
                    </w:numPr>
                    <w:shd w:val="clear" w:color="auto" w:fill="F2F2F2" w:themeFill="background1" w:themeFillShade="F2"/>
                    <w:spacing w:before="100" w:beforeAutospacing="1" w:after="100" w:afterAutospacing="1"/>
                    <w:rPr>
                      <w:rFonts w:ascii="Calibri Light" w:eastAsia="Times New Roman" w:hAnsi="Calibri Light" w:cs="Times New Roman"/>
                      <w:color w:val="000000"/>
                      <w:sz w:val="22"/>
                      <w:szCs w:val="22"/>
                      <w:lang w:val="en-CA" w:eastAsia="en-CA"/>
                    </w:rPr>
                  </w:pPr>
                  <w:r w:rsidRPr="008234FD">
                    <w:rPr>
                      <w:rFonts w:ascii="Calibri Light" w:eastAsia="Times New Roman" w:hAnsi="Calibri Light" w:cs="Times New Roman"/>
                      <w:color w:val="000000"/>
                      <w:sz w:val="22"/>
                      <w:szCs w:val="22"/>
                      <w:lang w:val="en-CA" w:eastAsia="en-CA"/>
                    </w:rPr>
                    <w:t>Self-directed and able to function collaboratively within an interdisciplinary team</w:t>
                  </w:r>
                </w:p>
                <w:p w14:paraId="1486E484" w14:textId="77777777" w:rsidR="008234FD" w:rsidRPr="00267158" w:rsidRDefault="008234FD" w:rsidP="008B4B1D">
                  <w:pPr>
                    <w:pStyle w:val="ListParagraph"/>
                    <w:rPr>
                      <w:rFonts w:ascii="Calibri Light" w:hAnsi="Calibri Light" w:cs="Calibri Light"/>
                      <w:color w:val="auto"/>
                      <w:sz w:val="22"/>
                      <w:szCs w:val="22"/>
                    </w:rPr>
                  </w:pPr>
                </w:p>
                <w:p w14:paraId="758DFA46" w14:textId="77777777" w:rsidR="00897F3C" w:rsidRDefault="00897F3C" w:rsidP="00897F3C">
                  <w:pPr>
                    <w:rPr>
                      <w:rFonts w:ascii="Calibri Light" w:hAnsi="Calibri Light" w:cs="Calibri Light"/>
                      <w:sz w:val="22"/>
                      <w:szCs w:val="22"/>
                    </w:rPr>
                  </w:pPr>
                </w:p>
                <w:p w14:paraId="1F0B3DEF" w14:textId="77777777" w:rsidR="008234FD" w:rsidRPr="00F95B7A" w:rsidRDefault="008234FD" w:rsidP="00897F3C">
                  <w:pPr>
                    <w:rPr>
                      <w:rFonts w:ascii="Calibri Light" w:hAnsi="Calibri Light" w:cs="Calibri Light"/>
                      <w:sz w:val="22"/>
                      <w:szCs w:val="22"/>
                    </w:rPr>
                  </w:pPr>
                </w:p>
                <w:p w14:paraId="62C73F39" w14:textId="77777777" w:rsidR="00897F3C" w:rsidRPr="001700F2" w:rsidRDefault="00897F3C" w:rsidP="00897F3C">
                  <w:pPr>
                    <w:pStyle w:val="Text"/>
                  </w:pPr>
                </w:p>
              </w:tc>
            </w:tr>
          </w:tbl>
          <w:p w14:paraId="47BE1704" w14:textId="77777777" w:rsidR="00897F3C" w:rsidRPr="00897F3C" w:rsidRDefault="00897F3C" w:rsidP="00897F3C"/>
          <w:p w14:paraId="6285BD5B" w14:textId="77777777" w:rsidR="00897F3C" w:rsidRDefault="00897F3C" w:rsidP="00897F3C"/>
          <w:p w14:paraId="3FBE4225" w14:textId="77777777" w:rsidR="00897F3C" w:rsidRPr="00897F3C" w:rsidRDefault="00897F3C" w:rsidP="00897F3C"/>
        </w:tc>
        <w:tc>
          <w:tcPr>
            <w:tcW w:w="6203" w:type="dxa"/>
            <w:gridSpan w:val="2"/>
            <w:vAlign w:val="center"/>
          </w:tcPr>
          <w:p w14:paraId="4BA1CE1D" w14:textId="77777777" w:rsidR="0032047E" w:rsidRPr="00C82199" w:rsidRDefault="0032047E" w:rsidP="0032047E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</w:p>
          <w:p w14:paraId="01D9508F" w14:textId="087A402D" w:rsidR="0032047E" w:rsidRPr="00C82199" w:rsidRDefault="0032047E" w:rsidP="0032047E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September 2022</w:t>
            </w: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-</w:t>
            </w: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Present</w:t>
            </w:r>
          </w:p>
          <w:p w14:paraId="08F428F6" w14:textId="4A19FDED" w:rsidR="0032047E" w:rsidRPr="00C82199" w:rsidRDefault="0032047E" w:rsidP="0032047E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Registered Nurse</w:t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 xml:space="preserve"> (</w:t>
            </w:r>
            <w:r w:rsidR="009E0DC6"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 xml:space="preserve">Night </w:t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Charge Nurse)</w:t>
            </w:r>
          </w:p>
          <w:p w14:paraId="4DB25465" w14:textId="2324DC22" w:rsidR="008B2294" w:rsidRPr="00C82199" w:rsidRDefault="0032047E" w:rsidP="008B2294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proofErr w:type="spellStart"/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Silverthorn</w:t>
            </w:r>
            <w:proofErr w:type="spellEnd"/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 xml:space="preserve"> Care Community</w:t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 xml:space="preserve">, Mississauga </w:t>
            </w:r>
          </w:p>
          <w:p w14:paraId="71330F73" w14:textId="103A2EDF" w:rsidR="008B2294" w:rsidRPr="00C82199" w:rsidRDefault="007E6CF1" w:rsidP="008B2294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Assist staff nurses with skilled treatments</w:t>
            </w:r>
          </w:p>
          <w:p w14:paraId="7267FFCE" w14:textId="0FAE39C1" w:rsidR="008B2294" w:rsidRPr="00C82199" w:rsidRDefault="008B2294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Assess unstable patients and provide as well as ensure that appropriate care is given</w:t>
            </w:r>
          </w:p>
          <w:p w14:paraId="10F1B333" w14:textId="1B5AE061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Report to MD/NP any changes in resident’s condition</w:t>
            </w:r>
          </w:p>
          <w:p w14:paraId="085EB37F" w14:textId="29E204DB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Supervise staff nurses an PSWs</w:t>
            </w:r>
          </w:p>
          <w:p w14:paraId="5EE11462" w14:textId="2C2AFE81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Report to/Communicate with family members</w:t>
            </w:r>
          </w:p>
          <w:p w14:paraId="08725CF4" w14:textId="532E0594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Complete incident reports</w:t>
            </w:r>
          </w:p>
          <w:p w14:paraId="2798D310" w14:textId="2592CA3F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Orientate new employees</w:t>
            </w:r>
          </w:p>
          <w:p w14:paraId="0B65883D" w14:textId="6F493576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Scheduling</w:t>
            </w:r>
          </w:p>
          <w:p w14:paraId="6694D205" w14:textId="7D3F7537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Administer</w:t>
            </w:r>
            <w:r w:rsidR="008B2294" w:rsidRPr="00C82199">
              <w:rPr>
                <w:rFonts w:ascii="Calibri Light" w:hAnsi="Calibri Light" w:cs="Calibri Light"/>
                <w:sz w:val="22"/>
                <w:szCs w:val="22"/>
              </w:rPr>
              <w:t>ing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>routine and PRN medications</w:t>
            </w:r>
            <w:r w:rsidR="008B2294" w:rsidRPr="00C82199">
              <w:rPr>
                <w:rFonts w:ascii="Calibri Light" w:hAnsi="Calibri Light" w:cs="Calibri Light"/>
                <w:sz w:val="22"/>
                <w:szCs w:val="22"/>
              </w:rPr>
              <w:t>,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treatment and IV therapy</w:t>
            </w:r>
          </w:p>
          <w:p w14:paraId="3AD251DB" w14:textId="236368A8" w:rsidR="007E6CF1" w:rsidRPr="00C82199" w:rsidRDefault="007E6CF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Advocate</w:t>
            </w:r>
            <w:r w:rsidR="008B2294" w:rsidRPr="00C8219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>for needs of residents and their families</w:t>
            </w:r>
          </w:p>
          <w:p w14:paraId="5F4FEE5C" w14:textId="77777777" w:rsidR="008B2294" w:rsidRPr="00C82199" w:rsidRDefault="008B2294" w:rsidP="008B2294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Manage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resident's clinical care assessments, care/service plans and ensure documentation are accurate, up to date and changes made and communicated as required</w:t>
            </w:r>
          </w:p>
          <w:p w14:paraId="37B2BED6" w14:textId="77777777" w:rsidR="008B2294" w:rsidRPr="00C82199" w:rsidRDefault="008B2294" w:rsidP="008B2294">
            <w:pPr>
              <w:pStyle w:val="bulletedlist"/>
              <w:numPr>
                <w:ilvl w:val="0"/>
                <w:numId w:val="0"/>
              </w:numPr>
              <w:ind w:left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E7D1AFB" w14:textId="387BE645" w:rsidR="0032047E" w:rsidRPr="00C82199" w:rsidRDefault="008B2294" w:rsidP="00BC5148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 xml:space="preserve"> </w:t>
            </w:r>
          </w:p>
          <w:p w14:paraId="6BE5C372" w14:textId="2BC4F2EB" w:rsidR="0032047E" w:rsidRPr="00C82199" w:rsidRDefault="009334EC" w:rsidP="00BC5148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 xml:space="preserve"> </w:t>
            </w:r>
          </w:p>
          <w:p w14:paraId="2CFEA3A1" w14:textId="0080E535" w:rsidR="0028396C" w:rsidRPr="00C82199" w:rsidRDefault="0028396C" w:rsidP="00BC5148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April 2021-August 2022</w:t>
            </w:r>
          </w:p>
          <w:p w14:paraId="6E670D3D" w14:textId="3FD82916" w:rsidR="00DC7248" w:rsidRPr="00C82199" w:rsidRDefault="00DC7248" w:rsidP="00BC5148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Registered Nurs</w:t>
            </w:r>
            <w:r w:rsidR="0028396C"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e</w:t>
            </w:r>
          </w:p>
          <w:p w14:paraId="0273C58A" w14:textId="77777777" w:rsidR="004E379E" w:rsidRPr="00C82199" w:rsidRDefault="00DC7248" w:rsidP="00BC5148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Cawthra Gardens, Mississauga</w:t>
            </w:r>
            <w:r w:rsidR="00D20DA9"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 xml:space="preserve"> </w:t>
            </w:r>
          </w:p>
          <w:p w14:paraId="2E6DFF33" w14:textId="77777777" w:rsidR="00DC7248" w:rsidRPr="00C82199" w:rsidRDefault="00DC7248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Prepare and administer prescribed, routine, medications and treatments as directed by Physician </w:t>
            </w:r>
          </w:p>
          <w:p w14:paraId="4CE4069E" w14:textId="0680A749" w:rsidR="004E379E" w:rsidRPr="00C82199" w:rsidRDefault="004E379E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Manage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resident's clinical care assessments, care/service plans and </w:t>
            </w:r>
            <w:r w:rsidR="009A390D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ensure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documentation are accurate, up to date and changes </w:t>
            </w:r>
            <w:r w:rsidR="00B34177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made and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communicated as required</w:t>
            </w:r>
          </w:p>
          <w:p w14:paraId="62DEC9FE" w14:textId="2268CBDB" w:rsidR="004E379E" w:rsidRPr="00C82199" w:rsidRDefault="0028396C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I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mplement and evaluate the effectiveness of the care/service plans and make changes as required</w:t>
            </w:r>
          </w:p>
          <w:p w14:paraId="17F7F303" w14:textId="734C8043" w:rsidR="004E379E" w:rsidRPr="002B5B9E" w:rsidRDefault="00897F3C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Managed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orders and safe keep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of drugs,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narcotics and administer in compliance with all regulatory requirements, scope of practice and Chartwells policies and procedures</w:t>
            </w:r>
          </w:p>
          <w:p w14:paraId="58E180A7" w14:textId="5E115950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</w:p>
          <w:p w14:paraId="5A9C3950" w14:textId="364F9771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</w:p>
          <w:p w14:paraId="26719AAD" w14:textId="6F47A368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</w:p>
          <w:p w14:paraId="2A54AE57" w14:textId="77777777" w:rsidR="002B5B9E" w:rsidRPr="00C82199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</w:p>
          <w:p w14:paraId="1E32767C" w14:textId="62242C97" w:rsidR="00897F3C" w:rsidRPr="00C82199" w:rsidRDefault="00957E00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Facilitate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and provide resident/family education</w:t>
            </w:r>
          </w:p>
          <w:p w14:paraId="10F835F6" w14:textId="1E55CA10" w:rsidR="004E379E" w:rsidRPr="00C82199" w:rsidRDefault="004E379E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</w:t>
            </w:r>
            <w:r w:rsidR="00897F3C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Coordinate, manage and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evaluate the resident's </w:t>
            </w:r>
            <w:r w:rsidR="00EE1EC6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plan of care</w:t>
            </w:r>
            <w:r w:rsidR="00730EE5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while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working with the resident/substitute decis</w:t>
            </w:r>
            <w:r w:rsidR="00897F3C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ion maker, physicians, nursing,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interdisciplinary team and contracted service providers</w:t>
            </w:r>
          </w:p>
          <w:p w14:paraId="1D3AD9B6" w14:textId="5C3CA8AF" w:rsidR="004E379E" w:rsidRPr="00C82199" w:rsidRDefault="00897F3C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Communicate with resident/family </w:t>
            </w:r>
            <w:r w:rsidR="00730EE5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regarding 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concerns, 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ensure appropriate action taken and concern</w:t>
            </w: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s</w:t>
            </w:r>
            <w:r w:rsidR="00E356B5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communicated to Director of Care</w:t>
            </w:r>
            <w:r w:rsidR="004E379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/ and multidisciplinary team</w:t>
            </w:r>
          </w:p>
          <w:p w14:paraId="1E2024EE" w14:textId="0ED231D0" w:rsidR="008766D2" w:rsidRPr="00C82199" w:rsidRDefault="008766D2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Preform wound care</w:t>
            </w:r>
          </w:p>
          <w:p w14:paraId="1D03B67F" w14:textId="4833CD00" w:rsidR="00ED7888" w:rsidRPr="00C82199" w:rsidRDefault="00DB7B5A" w:rsidP="007E6CF1">
            <w:pPr>
              <w:pStyle w:val="bulletedlis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Assist in medical procedures as needed</w:t>
            </w:r>
          </w:p>
          <w:p w14:paraId="75BEEF8F" w14:textId="67680F95" w:rsidR="00DC7248" w:rsidRPr="00C82199" w:rsidRDefault="0028396C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Supervis</w:t>
            </w:r>
            <w:r w:rsidR="00AC367D" w:rsidRPr="00C82199">
              <w:rPr>
                <w:rFonts w:ascii="Calibri Light" w:hAnsi="Calibri Light" w:cs="Calibri Light"/>
                <w:sz w:val="22"/>
                <w:szCs w:val="22"/>
              </w:rPr>
              <w:t>e</w:t>
            </w:r>
            <w:r w:rsidR="00417D45" w:rsidRPr="00C82199">
              <w:rPr>
                <w:rFonts w:ascii="Calibri Light" w:hAnsi="Calibri Light" w:cs="Calibri Light"/>
                <w:sz w:val="22"/>
                <w:szCs w:val="22"/>
              </w:rPr>
              <w:t xml:space="preserve"> and delegat</w:t>
            </w:r>
            <w:r w:rsidR="00AC367D" w:rsidRPr="00C82199">
              <w:rPr>
                <w:rFonts w:ascii="Calibri Light" w:hAnsi="Calibri Light" w:cs="Calibri Light"/>
                <w:sz w:val="22"/>
                <w:szCs w:val="22"/>
              </w:rPr>
              <w:t>e</w:t>
            </w:r>
            <w:r w:rsidR="00417D45" w:rsidRPr="00C82199">
              <w:rPr>
                <w:rFonts w:ascii="Calibri Light" w:hAnsi="Calibri Light" w:cs="Calibri Light"/>
                <w:sz w:val="22"/>
                <w:szCs w:val="22"/>
              </w:rPr>
              <w:t xml:space="preserve"> to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staff on units </w:t>
            </w:r>
          </w:p>
          <w:p w14:paraId="38F935FD" w14:textId="17E9E002" w:rsidR="00DC7248" w:rsidRPr="00C82199" w:rsidRDefault="00DC7248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Coordina</w:t>
            </w:r>
            <w:r w:rsidR="00AC367D" w:rsidRPr="00C82199">
              <w:rPr>
                <w:rFonts w:ascii="Calibri Light" w:hAnsi="Calibri Light" w:cs="Calibri Light"/>
                <w:sz w:val="22"/>
                <w:szCs w:val="22"/>
              </w:rPr>
              <w:t>te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28396C" w:rsidRPr="00C82199">
              <w:rPr>
                <w:rFonts w:ascii="Calibri Light" w:hAnsi="Calibri Light" w:cs="Calibri Light"/>
                <w:sz w:val="22"/>
                <w:szCs w:val="22"/>
              </w:rPr>
              <w:t xml:space="preserve">with health care team </w:t>
            </w:r>
            <w:r w:rsidR="00034923" w:rsidRPr="00C82199">
              <w:rPr>
                <w:rFonts w:ascii="Calibri Light" w:hAnsi="Calibri Light" w:cs="Calibri Light"/>
                <w:sz w:val="22"/>
                <w:szCs w:val="22"/>
              </w:rPr>
              <w:t xml:space="preserve">regarding </w:t>
            </w:r>
            <w:r w:rsidR="0028396C" w:rsidRPr="00C82199">
              <w:rPr>
                <w:rFonts w:ascii="Calibri Light" w:hAnsi="Calibri Light" w:cs="Calibri Light"/>
                <w:sz w:val="22"/>
                <w:szCs w:val="22"/>
              </w:rPr>
              <w:t xml:space="preserve">required assessment </w:t>
            </w:r>
            <w:r w:rsidR="003E335D" w:rsidRPr="00C82199">
              <w:rPr>
                <w:rFonts w:ascii="Calibri Light" w:hAnsi="Calibri Light" w:cs="Calibri Light"/>
                <w:sz w:val="22"/>
                <w:szCs w:val="22"/>
              </w:rPr>
              <w:t xml:space="preserve">or procedures </w:t>
            </w:r>
            <w:r w:rsidR="0028396C" w:rsidRPr="00C82199">
              <w:rPr>
                <w:rFonts w:ascii="Calibri Light" w:hAnsi="Calibri Light" w:cs="Calibri Light"/>
                <w:sz w:val="22"/>
                <w:szCs w:val="22"/>
              </w:rPr>
              <w:t>to ensure</w:t>
            </w:r>
            <w:r w:rsidR="0055624F" w:rsidRPr="00C82199">
              <w:rPr>
                <w:rFonts w:ascii="Calibri Light" w:hAnsi="Calibri Light" w:cs="Calibri Light"/>
                <w:sz w:val="22"/>
                <w:szCs w:val="22"/>
              </w:rPr>
              <w:t xml:space="preserve"> quality</w:t>
            </w:r>
            <w:r w:rsidR="0028396C" w:rsidRPr="00C82199">
              <w:rPr>
                <w:rFonts w:ascii="Calibri Light" w:hAnsi="Calibri Light" w:cs="Calibri Light"/>
                <w:sz w:val="22"/>
                <w:szCs w:val="22"/>
              </w:rPr>
              <w:t xml:space="preserve"> care/support</w:t>
            </w:r>
          </w:p>
          <w:p w14:paraId="4B98FA42" w14:textId="6D6C891F" w:rsidR="00DC7248" w:rsidRPr="00C82199" w:rsidRDefault="0028396C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Participa</w:t>
            </w:r>
            <w:r w:rsidR="00AC367D" w:rsidRPr="00C82199">
              <w:rPr>
                <w:rFonts w:ascii="Calibri Light" w:hAnsi="Calibri Light" w:cs="Calibri Light"/>
                <w:sz w:val="22"/>
                <w:szCs w:val="22"/>
              </w:rPr>
              <w:t>te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in care conferences with the multidisciplinary team </w:t>
            </w:r>
          </w:p>
          <w:p w14:paraId="46C59D87" w14:textId="3831B10C" w:rsidR="00DC7248" w:rsidRPr="00C82199" w:rsidRDefault="006E33B4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Provid</w:t>
            </w:r>
            <w:r w:rsidR="00A80409" w:rsidRPr="00C82199">
              <w:rPr>
                <w:rFonts w:ascii="Calibri Light" w:hAnsi="Calibri Light" w:cs="Calibri Light"/>
                <w:sz w:val="22"/>
                <w:szCs w:val="22"/>
              </w:rPr>
              <w:t>e</w:t>
            </w: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C00315" w:rsidRPr="00C82199">
              <w:rPr>
                <w:rFonts w:ascii="Calibri Light" w:hAnsi="Calibri Light" w:cs="Calibri Light"/>
                <w:sz w:val="22"/>
                <w:szCs w:val="22"/>
              </w:rPr>
              <w:t>clinical</w:t>
            </w:r>
            <w:r w:rsidR="00FE67F5" w:rsidRPr="00C82199">
              <w:rPr>
                <w:rFonts w:ascii="Calibri Light" w:hAnsi="Calibri Light" w:cs="Calibri Light"/>
                <w:sz w:val="22"/>
                <w:szCs w:val="22"/>
              </w:rPr>
              <w:t xml:space="preserve"> support to residents by delivering </w:t>
            </w:r>
            <w:r w:rsidR="00EE6C9F" w:rsidRPr="00C82199">
              <w:rPr>
                <w:rFonts w:ascii="Calibri Light" w:hAnsi="Calibri Light" w:cs="Calibri Light"/>
                <w:sz w:val="22"/>
                <w:szCs w:val="22"/>
              </w:rPr>
              <w:t xml:space="preserve">curative, </w:t>
            </w:r>
            <w:r w:rsidR="00C5253F" w:rsidRPr="00C82199">
              <w:rPr>
                <w:rFonts w:ascii="Calibri Light" w:hAnsi="Calibri Light" w:cs="Calibri Light"/>
                <w:sz w:val="22"/>
                <w:szCs w:val="22"/>
              </w:rPr>
              <w:t>rehabilitative and palliative care</w:t>
            </w:r>
          </w:p>
          <w:p w14:paraId="26391EEF" w14:textId="2A0C0DA4" w:rsidR="00DC7248" w:rsidRPr="00C82199" w:rsidRDefault="0028396C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Updat</w:t>
            </w:r>
            <w:r w:rsidR="00A80409" w:rsidRPr="00C82199">
              <w:rPr>
                <w:rFonts w:ascii="Calibri Light" w:hAnsi="Calibri Light" w:cs="Calibri Light"/>
                <w:sz w:val="22"/>
                <w:szCs w:val="22"/>
              </w:rPr>
              <w:t xml:space="preserve">e </w:t>
            </w:r>
            <w:r w:rsidR="00DC7248" w:rsidRPr="00C82199">
              <w:rPr>
                <w:rFonts w:ascii="Calibri Light" w:hAnsi="Calibri Light" w:cs="Calibri Light"/>
                <w:sz w:val="22"/>
                <w:szCs w:val="22"/>
              </w:rPr>
              <w:t>care plans a</w:t>
            </w:r>
            <w:r w:rsidR="00A80409" w:rsidRPr="00C82199">
              <w:rPr>
                <w:rFonts w:ascii="Calibri Light" w:hAnsi="Calibri Light" w:cs="Calibri Light"/>
                <w:sz w:val="22"/>
                <w:szCs w:val="22"/>
              </w:rPr>
              <w:t xml:space="preserve">s necessary </w:t>
            </w:r>
          </w:p>
          <w:p w14:paraId="384A9DB9" w14:textId="307679F3" w:rsidR="007C6AE0" w:rsidRPr="00C82199" w:rsidRDefault="007C6AE0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Responsible for </w:t>
            </w:r>
            <w:r w:rsidR="00A3153F" w:rsidRPr="00C82199">
              <w:rPr>
                <w:rFonts w:ascii="Calibri Light" w:hAnsi="Calibri Light" w:cs="Calibri Light"/>
                <w:sz w:val="22"/>
                <w:szCs w:val="22"/>
              </w:rPr>
              <w:t>operation of the facility (Night time)</w:t>
            </w:r>
          </w:p>
          <w:p w14:paraId="4134A7CA" w14:textId="77777777" w:rsidR="00DC7248" w:rsidRPr="00C82199" w:rsidRDefault="00DC7248" w:rsidP="00DC7248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71BA6158" w14:textId="13D5BC2D" w:rsidR="0040233B" w:rsidRPr="00C82199" w:rsidRDefault="0040233B" w:rsidP="00D20DA9">
            <w:pPr>
              <w:pStyle w:val="Text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0FD5765" w14:textId="77777777" w:rsidR="009322BD" w:rsidRPr="00C82199" w:rsidRDefault="009322BD" w:rsidP="00BC5148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July 2019- April 2021</w:t>
            </w:r>
          </w:p>
          <w:p w14:paraId="17DE4303" w14:textId="720E9F65" w:rsidR="00F95B7A" w:rsidRPr="00C82199" w:rsidRDefault="00F95B7A" w:rsidP="00BC5148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Personal Support Worker</w:t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ab/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ab/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ab/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ab/>
            </w: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ab/>
            </w:r>
          </w:p>
          <w:p w14:paraId="44BD8163" w14:textId="07158C5C" w:rsidR="00F95B7A" w:rsidRPr="00C82199" w:rsidRDefault="009322BD" w:rsidP="00BC5148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Cawthra Garden</w:t>
            </w:r>
          </w:p>
          <w:p w14:paraId="35198EC1" w14:textId="77777777" w:rsidR="00F95B7A" w:rsidRPr="00C82199" w:rsidRDefault="00F95B7A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Activities of daily living such as waking clients up, bathing and grooming, dressing, assisting with medication, toileting, meal preparation, feeding, housekeeping and laundry, monitoring client status, ambulation and transporting clients</w:t>
            </w:r>
          </w:p>
          <w:p w14:paraId="30864926" w14:textId="77777777" w:rsidR="00F95B7A" w:rsidRPr="00C82199" w:rsidRDefault="00F95B7A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Quality of life including; helping clients to live independently; advocating for client independence; encouraging clients to try things to increase independence; conversation, reading. </w:t>
            </w:r>
          </w:p>
          <w:p w14:paraId="2AB0F1C6" w14:textId="77777777" w:rsidR="00F95B7A" w:rsidRPr="00C82199" w:rsidRDefault="00F95B7A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 xml:space="preserve">Reporting on client status, which includes reporting to supervisor and clerical coordinator on client status, making suggestions on client care. </w:t>
            </w:r>
          </w:p>
          <w:p w14:paraId="169CEA11" w14:textId="77777777" w:rsidR="009322BD" w:rsidRPr="00C82199" w:rsidRDefault="009322BD" w:rsidP="009322BD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461056E" w14:textId="7EE1C75E" w:rsidR="009322BD" w:rsidRPr="00C82199" w:rsidRDefault="00305807" w:rsidP="009322BD">
            <w:pPr>
              <w:pStyle w:val="SmallText"/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</w:pP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December</w:t>
            </w:r>
            <w:r w:rsidR="009322BD"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 xml:space="preserve"> 201</w:t>
            </w: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8</w:t>
            </w:r>
            <w:r w:rsidR="009322BD"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 xml:space="preserve">- </w:t>
            </w: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May</w:t>
            </w:r>
            <w:r w:rsidR="009322BD"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 xml:space="preserve"> 20</w:t>
            </w:r>
            <w:r w:rsidRPr="00C82199">
              <w:rPr>
                <w:rFonts w:ascii="Calibri Light" w:eastAsia="Times New Roman" w:hAnsi="Calibri Light" w:cs="Calibri Light"/>
                <w:b/>
                <w:bCs/>
                <w:i w:val="0"/>
                <w:color w:val="000000"/>
                <w:sz w:val="22"/>
                <w:szCs w:val="22"/>
                <w:lang w:eastAsia="en-CA"/>
              </w:rPr>
              <w:t>19</w:t>
            </w:r>
          </w:p>
          <w:p w14:paraId="7FC484CC" w14:textId="7F6B6467" w:rsidR="009322BD" w:rsidRPr="00C82199" w:rsidRDefault="009322BD" w:rsidP="009322BD">
            <w:pPr>
              <w:pStyle w:val="SmallText"/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b/>
                <w:i w:val="0"/>
                <w:sz w:val="22"/>
                <w:szCs w:val="22"/>
              </w:rPr>
              <w:t>Registered Nurse</w:t>
            </w:r>
          </w:p>
          <w:p w14:paraId="210AAC81" w14:textId="1D68BAE6" w:rsidR="009322BD" w:rsidRPr="00C82199" w:rsidRDefault="009334EC" w:rsidP="009322BD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Kingston Public Hospital</w:t>
            </w:r>
          </w:p>
          <w:p w14:paraId="3221BE51" w14:textId="772648E5" w:rsidR="009322BD" w:rsidRPr="00C82199" w:rsidRDefault="009322B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Ability to think critically and effectively in order to prioritize needs in emergency situations</w:t>
            </w:r>
          </w:p>
          <w:p w14:paraId="790E5B9E" w14:textId="77777777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Provision of patient/family education regarding pre and post procedure care</w:t>
            </w:r>
          </w:p>
          <w:p w14:paraId="36DDB209" w14:textId="3CDCD027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Demonstrated commitment to ongoing professional development</w:t>
            </w:r>
          </w:p>
          <w:p w14:paraId="7203E400" w14:textId="5A3BB737" w:rsidR="008234FD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</w:rPr>
              <w:t>Participated in continuous quality improvement and evaluation</w:t>
            </w:r>
          </w:p>
          <w:p w14:paraId="3FF09A8A" w14:textId="0C6566A5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291F787F" w14:textId="375E6E96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3CC55126" w14:textId="78C704C7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060F4EAB" w14:textId="144999B7" w:rsidR="002B5B9E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69ABFAB" w14:textId="77777777" w:rsidR="002B5B9E" w:rsidRPr="00C82199" w:rsidRDefault="002B5B9E" w:rsidP="002B5B9E">
            <w:pPr>
              <w:pStyle w:val="bulletedlist"/>
              <w:numPr>
                <w:ilvl w:val="0"/>
                <w:numId w:val="0"/>
              </w:numPr>
              <w:ind w:left="288" w:hanging="288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0FCDD45C" w14:textId="77777777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  <w:t>Provision of nursing care for patients within an interprofessional environment, including assessment, treatment, teaching and education</w:t>
            </w:r>
          </w:p>
          <w:p w14:paraId="6426B02E" w14:textId="2AACBC75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Responsible for safekeeping of drugs and proper care of equipment.</w:t>
            </w:r>
          </w:p>
          <w:p w14:paraId="3FC6964B" w14:textId="5F53F5BF" w:rsidR="004B42C8" w:rsidRPr="00C82199" w:rsidRDefault="007723AC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Prepared and administered drugs and treatments</w:t>
            </w:r>
            <w:r w:rsidR="008C4AFB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from MAR and TAR</w:t>
            </w:r>
            <w:r w:rsidR="0076270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then monitoring for any adverse effect </w:t>
            </w:r>
          </w:p>
          <w:p w14:paraId="24929D70" w14:textId="0B46B721" w:rsidR="00E2416A" w:rsidRPr="00C82199" w:rsidRDefault="00E2416A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Prepare</w:t>
            </w:r>
            <w:r w:rsidR="00647FEA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patients for exams and treatments</w:t>
            </w:r>
          </w:p>
          <w:p w14:paraId="32EC1E5E" w14:textId="665F846E" w:rsidR="00CB23D6" w:rsidRPr="00C82199" w:rsidRDefault="00CB23D6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Create, implement and evaluate patient’s care plans with </w:t>
            </w:r>
            <w:r w:rsidR="00423D37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multidisciplinary team</w:t>
            </w:r>
          </w:p>
          <w:p w14:paraId="79686931" w14:textId="6B1B7B6E" w:rsidR="00885D98" w:rsidRPr="00C82199" w:rsidRDefault="00885D98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Performing wound car</w:t>
            </w:r>
            <w:r w:rsidR="000D19F2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e</w:t>
            </w:r>
          </w:p>
          <w:p w14:paraId="185B2B94" w14:textId="2F33895A" w:rsidR="000D19F2" w:rsidRPr="00C82199" w:rsidRDefault="000D19F2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Assisting in medical procedures as needed</w:t>
            </w:r>
          </w:p>
          <w:p w14:paraId="67291743" w14:textId="5B6E005E" w:rsidR="00250E31" w:rsidRPr="00C82199" w:rsidRDefault="00250E31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Educate patients</w:t>
            </w:r>
            <w:r w:rsidR="009F7D91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/family members </w:t>
            </w:r>
            <w:r w:rsidR="00195A50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on treatment and </w:t>
            </w:r>
            <w:r w:rsidR="000416EA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patient’s plan of car</w:t>
            </w:r>
            <w:r w:rsidR="005753CE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e</w:t>
            </w:r>
          </w:p>
          <w:p w14:paraId="2610E9FF" w14:textId="036152BE" w:rsidR="005753CE" w:rsidRPr="00C82199" w:rsidRDefault="005753CE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Supervising </w:t>
            </w:r>
            <w:r w:rsidR="00971AF7"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licensed practical nurse, nursing assistants and nursing students</w:t>
            </w:r>
          </w:p>
          <w:p w14:paraId="38AEE581" w14:textId="4BC86343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proofErr w:type="gramStart"/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Assess  condition</w:t>
            </w:r>
            <w:proofErr w:type="gramEnd"/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 xml:space="preserve"> through recognizing and interpreting symptoms and signs and instituting interventions as appropriate.</w:t>
            </w:r>
          </w:p>
          <w:p w14:paraId="5719B640" w14:textId="429B35E3" w:rsidR="008234FD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Assist physician in diagnostic and therapeutic measures</w:t>
            </w:r>
          </w:p>
          <w:p w14:paraId="39B0F6EA" w14:textId="77777777" w:rsidR="0040233B" w:rsidRPr="00C82199" w:rsidRDefault="008234FD" w:rsidP="007E6CF1">
            <w:pPr>
              <w:pStyle w:val="bulletedlist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  <w:r w:rsidRPr="00C82199">
              <w:rPr>
                <w:rFonts w:ascii="Calibri Light" w:hAnsi="Calibri Light" w:cs="Calibri Light"/>
                <w:sz w:val="22"/>
                <w:szCs w:val="22"/>
                <w:shd w:val="clear" w:color="auto" w:fill="FFFFFF"/>
              </w:rPr>
              <w:t>Responsible for evaluating the performance of care aids</w:t>
            </w:r>
          </w:p>
          <w:p w14:paraId="64F67D8D" w14:textId="77777777" w:rsidR="00C82199" w:rsidRDefault="00C82199" w:rsidP="00C82199">
            <w:pPr>
              <w:pStyle w:val="bulletedlist"/>
              <w:numPr>
                <w:ilvl w:val="0"/>
                <w:numId w:val="0"/>
              </w:numPr>
              <w:ind w:left="288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</w:p>
          <w:p w14:paraId="613810E5" w14:textId="522B5F5E" w:rsidR="00C82199" w:rsidRPr="00C82199" w:rsidRDefault="00C82199" w:rsidP="00C82199">
            <w:pPr>
              <w:pStyle w:val="bulletedlist"/>
              <w:numPr>
                <w:ilvl w:val="0"/>
                <w:numId w:val="0"/>
              </w:numPr>
              <w:ind w:left="288"/>
              <w:rPr>
                <w:rFonts w:ascii="Calibri Light" w:hAnsi="Calibri Light" w:cs="Calibri Light"/>
                <w:sz w:val="22"/>
                <w:szCs w:val="22"/>
                <w:lang w:val="en-CA" w:eastAsia="en-CA"/>
              </w:rPr>
            </w:pPr>
          </w:p>
        </w:tc>
      </w:tr>
      <w:tr w:rsidR="00CD50FD" w:rsidRPr="001700F2" w14:paraId="40F778DF" w14:textId="77777777" w:rsidTr="005B3AB1">
        <w:trPr>
          <w:trHeight w:val="220"/>
        </w:trPr>
        <w:tc>
          <w:tcPr>
            <w:tcW w:w="2843" w:type="dxa"/>
            <w:vMerge w:val="restart"/>
            <w:shd w:val="clear" w:color="auto" w:fill="F2F2F2" w:themeFill="background1" w:themeFillShade="F2"/>
          </w:tcPr>
          <w:p w14:paraId="25D16349" w14:textId="318883F7" w:rsidR="00CD50FD" w:rsidRPr="001700F2" w:rsidRDefault="00CD50FD"/>
        </w:tc>
        <w:tc>
          <w:tcPr>
            <w:tcW w:w="3108" w:type="dxa"/>
            <w:vMerge w:val="restart"/>
            <w:shd w:val="clear" w:color="auto" w:fill="303848" w:themeFill="accent1"/>
            <w:vAlign w:val="center"/>
          </w:tcPr>
          <w:p w14:paraId="6CDAAC60" w14:textId="77777777" w:rsidR="00CD50FD" w:rsidRPr="001700F2" w:rsidRDefault="00000000" w:rsidP="00D20DA9">
            <w:pPr>
              <w:pStyle w:val="Heading1"/>
            </w:pPr>
            <w:sdt>
              <w:sdtPr>
                <w:id w:val="-513380234"/>
                <w:placeholder>
                  <w:docPart w:val="F8744BBE2E3A4C8F959BFFCC2F58AE95"/>
                </w:placeholder>
                <w:temporary/>
                <w:showingPlcHdr/>
                <w:text/>
              </w:sdtPr>
              <w:sdtContent>
                <w:r w:rsidR="00D20DA9" w:rsidRPr="001700F2">
                  <w:t>LEADERSHIP</w:t>
                </w:r>
              </w:sdtContent>
            </w:sdt>
            <w:r w:rsidR="00D20DA9" w:rsidRPr="001700F2">
              <w:t xml:space="preserve"> </w:t>
            </w:r>
          </w:p>
        </w:tc>
        <w:tc>
          <w:tcPr>
            <w:tcW w:w="3095" w:type="dxa"/>
            <w:tcBorders>
              <w:bottom w:val="single" w:sz="18" w:space="0" w:color="BF9268" w:themeColor="accent2"/>
            </w:tcBorders>
          </w:tcPr>
          <w:p w14:paraId="1C13DC4F" w14:textId="77777777" w:rsidR="00CD50FD" w:rsidRPr="001700F2" w:rsidRDefault="00CD50FD"/>
        </w:tc>
      </w:tr>
      <w:tr w:rsidR="00CD50FD" w:rsidRPr="001700F2" w14:paraId="3DA90D97" w14:textId="77777777" w:rsidTr="005B3AB1">
        <w:trPr>
          <w:trHeight w:val="220"/>
        </w:trPr>
        <w:tc>
          <w:tcPr>
            <w:tcW w:w="2843" w:type="dxa"/>
            <w:vMerge/>
            <w:shd w:val="clear" w:color="auto" w:fill="F2F2F2" w:themeFill="background1" w:themeFillShade="F2"/>
          </w:tcPr>
          <w:p w14:paraId="70E4E95C" w14:textId="77777777" w:rsidR="00CD50FD" w:rsidRPr="001700F2" w:rsidRDefault="00CD50FD"/>
        </w:tc>
        <w:tc>
          <w:tcPr>
            <w:tcW w:w="3108" w:type="dxa"/>
            <w:vMerge/>
            <w:shd w:val="clear" w:color="auto" w:fill="303848" w:themeFill="accent1"/>
            <w:vAlign w:val="center"/>
          </w:tcPr>
          <w:p w14:paraId="18D97346" w14:textId="77777777" w:rsidR="00CD50FD" w:rsidRPr="001700F2" w:rsidRDefault="00CD50FD" w:rsidP="00CD50FD">
            <w:pPr>
              <w:pStyle w:val="Heading1"/>
            </w:pPr>
          </w:p>
        </w:tc>
        <w:tc>
          <w:tcPr>
            <w:tcW w:w="3095" w:type="dxa"/>
          </w:tcPr>
          <w:p w14:paraId="6927F9DA" w14:textId="77777777" w:rsidR="00CD50FD" w:rsidRPr="001700F2" w:rsidRDefault="00CD50FD"/>
        </w:tc>
      </w:tr>
      <w:tr w:rsidR="00CD50FD" w:rsidRPr="001700F2" w14:paraId="537DA25A" w14:textId="77777777" w:rsidTr="005B3AB1">
        <w:trPr>
          <w:trHeight w:val="1872"/>
        </w:trPr>
        <w:tc>
          <w:tcPr>
            <w:tcW w:w="2843" w:type="dxa"/>
            <w:shd w:val="clear" w:color="auto" w:fill="F2F2F2" w:themeFill="background1" w:themeFillShade="F2"/>
          </w:tcPr>
          <w:p w14:paraId="197B3B31" w14:textId="77777777" w:rsidR="00CD50FD" w:rsidRPr="001700F2" w:rsidRDefault="00CD50FD"/>
        </w:tc>
        <w:tc>
          <w:tcPr>
            <w:tcW w:w="6203" w:type="dxa"/>
            <w:gridSpan w:val="2"/>
            <w:vAlign w:val="center"/>
          </w:tcPr>
          <w:p w14:paraId="6C09EAB2" w14:textId="67C41480" w:rsidR="00CD50FD" w:rsidRPr="00740FEE" w:rsidRDefault="004E379E" w:rsidP="00E356B5">
            <w:pPr>
              <w:pStyle w:val="Text"/>
              <w:rPr>
                <w:rFonts w:ascii="Calibri Light" w:hAnsi="Calibri Light" w:cs="Calibri Light"/>
                <w:sz w:val="22"/>
                <w:szCs w:val="22"/>
              </w:rPr>
            </w:pP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I like to consider my leadership style to Democratic.  I have found that in my nursing profession that allows for enhanced participation of </w:t>
            </w:r>
            <w:r w:rsidR="00E356B5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>all team members</w:t>
            </w: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 in the </w:t>
            </w:r>
            <w:r w:rsidR="00305807"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>decision-making</w:t>
            </w: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 procedure of an organization. I believe my leadership style is quite effective as it’s important that my </w:t>
            </w:r>
            <w:r w:rsidR="00E356B5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>co-workers</w:t>
            </w: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 feel valued, and due to this, they attempt to always give their best. Input of my </w:t>
            </w:r>
            <w:r w:rsidR="00E356B5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>colleges</w:t>
            </w: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 is of foremost importance when it comes to the growth of our </w:t>
            </w:r>
            <w:r w:rsidR="00305807"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>long-term</w:t>
            </w:r>
            <w:r w:rsidRPr="00740FEE">
              <w:rPr>
                <w:rFonts w:ascii="Calibri Light" w:hAnsi="Calibri Light" w:cs="Calibri Light"/>
                <w:color w:val="454545"/>
                <w:sz w:val="22"/>
                <w:szCs w:val="22"/>
                <w:shd w:val="clear" w:color="auto" w:fill="FFFFFF"/>
              </w:rPr>
              <w:t xml:space="preserve"> care facility.</w:t>
            </w:r>
          </w:p>
        </w:tc>
      </w:tr>
    </w:tbl>
    <w:p w14:paraId="15CA41EC" w14:textId="77777777" w:rsidR="00C55D85" w:rsidRPr="001700F2" w:rsidRDefault="00C55D85" w:rsidP="00740FEE"/>
    <w:sectPr w:rsidR="00C55D85" w:rsidRPr="001700F2" w:rsidSect="00F316AD">
      <w:headerReference w:type="default" r:id="rId11"/>
      <w:pgSz w:w="12240" w:h="15840" w:code="1"/>
      <w:pgMar w:top="720" w:right="1440" w:bottom="72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FA88E" w14:textId="77777777" w:rsidR="004423C0" w:rsidRDefault="004423C0" w:rsidP="00F316AD">
      <w:r>
        <w:separator/>
      </w:r>
    </w:p>
  </w:endnote>
  <w:endnote w:type="continuationSeparator" w:id="0">
    <w:p w14:paraId="13E972DE" w14:textId="77777777" w:rsidR="004423C0" w:rsidRDefault="004423C0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F93F9" w14:textId="77777777" w:rsidR="004423C0" w:rsidRDefault="004423C0" w:rsidP="00F316AD">
      <w:r>
        <w:separator/>
      </w:r>
    </w:p>
  </w:footnote>
  <w:footnote w:type="continuationSeparator" w:id="0">
    <w:p w14:paraId="74170583" w14:textId="77777777" w:rsidR="004423C0" w:rsidRDefault="004423C0" w:rsidP="00F31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66546" w14:textId="1E485EE5" w:rsidR="00F316AD" w:rsidRPr="001700F2" w:rsidRDefault="00F07C83">
    <w:pPr>
      <w:pStyle w:val="Header"/>
    </w:pPr>
    <w:r>
      <w:rPr>
        <w:rFonts w:ascii="Times New Roman"/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53D50FA" wp14:editId="3EB76FCA">
              <wp:simplePos x="0" y="0"/>
              <wp:positionH relativeFrom="column">
                <wp:posOffset>-914400</wp:posOffset>
              </wp:positionH>
              <wp:positionV relativeFrom="paragraph">
                <wp:posOffset>-432435</wp:posOffset>
              </wp:positionV>
              <wp:extent cx="7771130" cy="1249680"/>
              <wp:effectExtent l="0" t="0" r="1270" b="7620"/>
              <wp:wrapNone/>
              <wp:docPr id="6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71130" cy="12496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0DCDE4" id="Rectangle 7" o:spid="_x0000_s1026" style="position:absolute;margin-left:-1in;margin-top:-34.05pt;width:611.9pt;height:98.4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" fillcolor="#303848 [3204]" stroked="f">
              <v:path arrowok="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02439"/>
    <w:multiLevelType w:val="multilevel"/>
    <w:tmpl w:val="A4365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45103"/>
    <w:multiLevelType w:val="hybridMultilevel"/>
    <w:tmpl w:val="26ECB5DC"/>
    <w:lvl w:ilvl="0" w:tplc="40CE8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313E6"/>
    <w:multiLevelType w:val="hybridMultilevel"/>
    <w:tmpl w:val="42B221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10554"/>
    <w:multiLevelType w:val="multilevel"/>
    <w:tmpl w:val="4A1C6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CE5FC8"/>
    <w:multiLevelType w:val="hybridMultilevel"/>
    <w:tmpl w:val="803860D4"/>
    <w:lvl w:ilvl="0" w:tplc="371A4BA0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999999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805197"/>
    <w:multiLevelType w:val="multilevel"/>
    <w:tmpl w:val="CA60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F05FE0"/>
    <w:multiLevelType w:val="multilevel"/>
    <w:tmpl w:val="D486A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6281589">
    <w:abstractNumId w:val="4"/>
  </w:num>
  <w:num w:numId="2" w16cid:durableId="1333408484">
    <w:abstractNumId w:val="2"/>
  </w:num>
  <w:num w:numId="3" w16cid:durableId="419496469">
    <w:abstractNumId w:val="3"/>
  </w:num>
  <w:num w:numId="4" w16cid:durableId="2113087324">
    <w:abstractNumId w:val="0"/>
  </w:num>
  <w:num w:numId="5" w16cid:durableId="2000956554">
    <w:abstractNumId w:val="5"/>
  </w:num>
  <w:num w:numId="6" w16cid:durableId="1407460380">
    <w:abstractNumId w:val="6"/>
  </w:num>
  <w:num w:numId="7" w16cid:durableId="10381641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248"/>
    <w:rsid w:val="00034923"/>
    <w:rsid w:val="000416EA"/>
    <w:rsid w:val="000D19F2"/>
    <w:rsid w:val="00112A41"/>
    <w:rsid w:val="0013645E"/>
    <w:rsid w:val="00151654"/>
    <w:rsid w:val="001670AC"/>
    <w:rsid w:val="001700F2"/>
    <w:rsid w:val="001871FF"/>
    <w:rsid w:val="00195A50"/>
    <w:rsid w:val="001E3430"/>
    <w:rsid w:val="001E358C"/>
    <w:rsid w:val="001F4150"/>
    <w:rsid w:val="00250E31"/>
    <w:rsid w:val="00267158"/>
    <w:rsid w:val="002736C7"/>
    <w:rsid w:val="0028396C"/>
    <w:rsid w:val="0029715D"/>
    <w:rsid w:val="002B5B9E"/>
    <w:rsid w:val="00305807"/>
    <w:rsid w:val="0032047E"/>
    <w:rsid w:val="003B7C1D"/>
    <w:rsid w:val="003E335D"/>
    <w:rsid w:val="003F3C18"/>
    <w:rsid w:val="0040233B"/>
    <w:rsid w:val="00413061"/>
    <w:rsid w:val="00414506"/>
    <w:rsid w:val="00417D45"/>
    <w:rsid w:val="00423D37"/>
    <w:rsid w:val="004423C0"/>
    <w:rsid w:val="004A304C"/>
    <w:rsid w:val="004B42C8"/>
    <w:rsid w:val="004D0355"/>
    <w:rsid w:val="004E379E"/>
    <w:rsid w:val="004E4F49"/>
    <w:rsid w:val="004E60C7"/>
    <w:rsid w:val="004E6224"/>
    <w:rsid w:val="0055624F"/>
    <w:rsid w:val="005753CE"/>
    <w:rsid w:val="00587F0E"/>
    <w:rsid w:val="005A4EC9"/>
    <w:rsid w:val="005B3AB1"/>
    <w:rsid w:val="005D2581"/>
    <w:rsid w:val="00603BA1"/>
    <w:rsid w:val="00617740"/>
    <w:rsid w:val="00647FEA"/>
    <w:rsid w:val="0065329F"/>
    <w:rsid w:val="006C60E6"/>
    <w:rsid w:val="006E33B4"/>
    <w:rsid w:val="00730EE5"/>
    <w:rsid w:val="00740FEE"/>
    <w:rsid w:val="0076270E"/>
    <w:rsid w:val="007723AC"/>
    <w:rsid w:val="00782232"/>
    <w:rsid w:val="007B5496"/>
    <w:rsid w:val="007C6AE0"/>
    <w:rsid w:val="007E6CF1"/>
    <w:rsid w:val="008234FD"/>
    <w:rsid w:val="008305F8"/>
    <w:rsid w:val="008766D2"/>
    <w:rsid w:val="00885D98"/>
    <w:rsid w:val="0089710E"/>
    <w:rsid w:val="00897F3C"/>
    <w:rsid w:val="008B2294"/>
    <w:rsid w:val="008B4B1D"/>
    <w:rsid w:val="008C4AFB"/>
    <w:rsid w:val="008F5CB9"/>
    <w:rsid w:val="00912385"/>
    <w:rsid w:val="009322BD"/>
    <w:rsid w:val="009334EC"/>
    <w:rsid w:val="00957E00"/>
    <w:rsid w:val="00971AF7"/>
    <w:rsid w:val="00975EDD"/>
    <w:rsid w:val="009A1F0E"/>
    <w:rsid w:val="009A390D"/>
    <w:rsid w:val="009D4A74"/>
    <w:rsid w:val="009E0DC6"/>
    <w:rsid w:val="009F659D"/>
    <w:rsid w:val="009F7D91"/>
    <w:rsid w:val="00A3153F"/>
    <w:rsid w:val="00A70E30"/>
    <w:rsid w:val="00A74E15"/>
    <w:rsid w:val="00A80409"/>
    <w:rsid w:val="00AA0A8A"/>
    <w:rsid w:val="00AC367D"/>
    <w:rsid w:val="00B34177"/>
    <w:rsid w:val="00BC5148"/>
    <w:rsid w:val="00C00315"/>
    <w:rsid w:val="00C24D61"/>
    <w:rsid w:val="00C5253F"/>
    <w:rsid w:val="00C55D85"/>
    <w:rsid w:val="00C82199"/>
    <w:rsid w:val="00CB23D6"/>
    <w:rsid w:val="00CD50FD"/>
    <w:rsid w:val="00D20DA9"/>
    <w:rsid w:val="00D26A79"/>
    <w:rsid w:val="00D71092"/>
    <w:rsid w:val="00D8212E"/>
    <w:rsid w:val="00DB7B5A"/>
    <w:rsid w:val="00DC7248"/>
    <w:rsid w:val="00DD5C35"/>
    <w:rsid w:val="00E0090A"/>
    <w:rsid w:val="00E2416A"/>
    <w:rsid w:val="00E31A68"/>
    <w:rsid w:val="00E356B5"/>
    <w:rsid w:val="00E8401B"/>
    <w:rsid w:val="00EA03EF"/>
    <w:rsid w:val="00ED7888"/>
    <w:rsid w:val="00EE1EC6"/>
    <w:rsid w:val="00EE6C9F"/>
    <w:rsid w:val="00F07C83"/>
    <w:rsid w:val="00F316AD"/>
    <w:rsid w:val="00F95B7A"/>
    <w:rsid w:val="00FE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ACA5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1700F2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2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DA9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DA9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TitleChar">
    <w:name w:val="Title Char"/>
    <w:basedOn w:val="DefaultParagraphFont"/>
    <w:link w:val="Title"/>
    <w:rsid w:val="00D20DA9"/>
    <w:rPr>
      <w:rFonts w:cs="Times New Roman (Body CS)"/>
      <w:color w:val="303848" w:themeColor="accent1"/>
      <w:spacing w:val="80"/>
      <w:sz w:val="52"/>
    </w:rPr>
  </w:style>
  <w:style w:type="paragraph" w:styleId="Subtitle">
    <w:name w:val="Subtitle"/>
    <w:basedOn w:val="Normal"/>
    <w:next w:val="Normal"/>
    <w:link w:val="SubtitleChar"/>
    <w:uiPriority w:val="1"/>
    <w:qFormat/>
    <w:rsid w:val="0029715D"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character" w:customStyle="1" w:styleId="SubtitleChar">
    <w:name w:val="Subtitle Char"/>
    <w:basedOn w:val="DefaultParagraphFont"/>
    <w:link w:val="Subtitle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sid w:val="00D20DA9"/>
    <w:rPr>
      <w:rFonts w:cs="Times New Roman (Body CS)"/>
      <w:color w:val="FFFFFF"/>
      <w:spacing w:val="40"/>
    </w:rPr>
  </w:style>
  <w:style w:type="paragraph" w:customStyle="1" w:styleId="Text">
    <w:name w:val="Text"/>
    <w:basedOn w:val="Normal"/>
    <w:next w:val="Normal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sid w:val="0040233B"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sid w:val="00D20DA9"/>
    <w:rPr>
      <w:color w:val="808080"/>
    </w:rPr>
  </w:style>
  <w:style w:type="character" w:customStyle="1" w:styleId="Accent">
    <w:name w:val="Accent"/>
    <w:basedOn w:val="DefaultParagraphFont"/>
    <w:uiPriority w:val="1"/>
    <w:qFormat/>
    <w:rsid w:val="00D26A79"/>
    <w:rPr>
      <w:color w:val="BF9268" w:themeColor="accent2"/>
    </w:rPr>
  </w:style>
  <w:style w:type="paragraph" w:customStyle="1" w:styleId="bulletedlist">
    <w:name w:val="bulleted list"/>
    <w:basedOn w:val="Normal"/>
    <w:rsid w:val="00DC7248"/>
    <w:pPr>
      <w:numPr>
        <w:numId w:val="1"/>
      </w:numPr>
      <w:spacing w:before="60" w:after="60" w:line="220" w:lineRule="exact"/>
    </w:pPr>
    <w:rPr>
      <w:rFonts w:ascii="Tahoma" w:eastAsia="Times New Roman" w:hAnsi="Tahoma" w:cs="Times New Roman"/>
      <w:color w:val="auto"/>
      <w:spacing w:val="10"/>
      <w:sz w:val="16"/>
      <w:szCs w:val="16"/>
    </w:rPr>
  </w:style>
  <w:style w:type="paragraph" w:styleId="ListParagraph">
    <w:name w:val="List Paragraph"/>
    <w:basedOn w:val="Normal"/>
    <w:uiPriority w:val="34"/>
    <w:semiHidden/>
    <w:qFormat/>
    <w:rsid w:val="00267158"/>
    <w:pPr>
      <w:ind w:left="720"/>
      <w:contextualSpacing/>
    </w:pPr>
  </w:style>
  <w:style w:type="paragraph" w:customStyle="1" w:styleId="Position">
    <w:name w:val="Position"/>
    <w:basedOn w:val="Normal"/>
    <w:rsid w:val="003F3C18"/>
    <w:pPr>
      <w:spacing w:before="60" w:line="220" w:lineRule="exact"/>
    </w:pPr>
    <w:rPr>
      <w:rFonts w:ascii="Tahoma" w:eastAsia="Times New Roman" w:hAnsi="Tahoma" w:cs="Times New Roman"/>
      <w:b/>
      <w:color w:val="auto"/>
      <w:spacing w:val="1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6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6B5"/>
    <w:rPr>
      <w:rFonts w:ascii="Tahoma" w:hAnsi="Tahoma" w:cs="Tahoma"/>
      <w:color w:val="000000" w:themeColor="text1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396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2047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kaydahparis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ene\AppData\Roaming\Microsoft\Templates\Minimalist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836D2226DC54884BA6F57C263DD2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6255C-F939-4467-B712-F79F3B477D04}"/>
      </w:docPartPr>
      <w:docPartBody>
        <w:p w:rsidR="00BE7E3D" w:rsidRDefault="00D00955">
          <w:pPr>
            <w:pStyle w:val="6836D2226DC54884BA6F57C263DD274B"/>
          </w:pPr>
          <w:r w:rsidRPr="001700F2">
            <w:t>OBJECTIVE</w:t>
          </w:r>
        </w:p>
      </w:docPartBody>
    </w:docPart>
    <w:docPart>
      <w:docPartPr>
        <w:name w:val="EDD92D091D4346AF914473CD64D3E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B8A46-15F5-431A-871D-C8288EE9327B}"/>
      </w:docPartPr>
      <w:docPartBody>
        <w:p w:rsidR="00BE7E3D" w:rsidRDefault="00D00955">
          <w:pPr>
            <w:pStyle w:val="EDD92D091D4346AF914473CD64D3E2BE"/>
          </w:pPr>
          <w:r w:rsidRPr="001700F2">
            <w:t>EDUCATION</w:t>
          </w:r>
        </w:p>
      </w:docPartBody>
    </w:docPart>
    <w:docPart>
      <w:docPartPr>
        <w:name w:val="D7270FC0D22D40E3B1951A8F4A2F6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EDECAB-940E-410E-9CFF-DA772F87B784}"/>
      </w:docPartPr>
      <w:docPartBody>
        <w:p w:rsidR="00BE7E3D" w:rsidRDefault="00D00955">
          <w:pPr>
            <w:pStyle w:val="D7270FC0D22D40E3B1951A8F4A2F6570"/>
          </w:pPr>
          <w:r w:rsidRPr="00D26A79">
            <w:rPr>
              <w:rStyle w:val="Accent"/>
            </w:rPr>
            <w:t>—</w:t>
          </w:r>
        </w:p>
      </w:docPartBody>
    </w:docPart>
    <w:docPart>
      <w:docPartPr>
        <w:name w:val="D3EC96F22CAF44A6B101EB1ABD80C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099D4-8085-4866-BCDC-8C1D0E05B0A9}"/>
      </w:docPartPr>
      <w:docPartBody>
        <w:p w:rsidR="00BE7E3D" w:rsidRDefault="00D00955">
          <w:pPr>
            <w:pStyle w:val="D3EC96F22CAF44A6B101EB1ABD80C3E5"/>
          </w:pPr>
          <w:r w:rsidRPr="001700F2">
            <w:t>EXPERIENCE</w:t>
          </w:r>
        </w:p>
      </w:docPartBody>
    </w:docPart>
    <w:docPart>
      <w:docPartPr>
        <w:name w:val="F8744BBE2E3A4C8F959BFFCC2F58A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DE0B09-EFAA-4E51-BD06-E1A0A0BA713A}"/>
      </w:docPartPr>
      <w:docPartBody>
        <w:p w:rsidR="00BE7E3D" w:rsidRDefault="00D00955">
          <w:pPr>
            <w:pStyle w:val="F8744BBE2E3A4C8F959BFFCC2F58AE95"/>
          </w:pPr>
          <w:r w:rsidRPr="001700F2">
            <w:t>LEADERSHIP</w:t>
          </w:r>
        </w:p>
      </w:docPartBody>
    </w:docPart>
    <w:docPart>
      <w:docPartPr>
        <w:name w:val="ED1D148F1AF2427D8388D6CF892F0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B493A-5E7A-4D05-BD6E-0FA2CABF115E}"/>
      </w:docPartPr>
      <w:docPartBody>
        <w:p w:rsidR="00BE7E3D" w:rsidRDefault="00CB4F93" w:rsidP="00CB4F93">
          <w:pPr>
            <w:pStyle w:val="ED1D148F1AF2427D8388D6CF892F01F4"/>
          </w:pPr>
          <w:r w:rsidRPr="00D26A79">
            <w:rPr>
              <w:rStyle w:val="Accent"/>
            </w:rPr>
            <w:t>—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4F93"/>
    <w:rsid w:val="000D0644"/>
    <w:rsid w:val="00376FA4"/>
    <w:rsid w:val="00381086"/>
    <w:rsid w:val="00726C08"/>
    <w:rsid w:val="008F0C26"/>
    <w:rsid w:val="00984FD7"/>
    <w:rsid w:val="009F08D3"/>
    <w:rsid w:val="00BE7E3D"/>
    <w:rsid w:val="00C81BD9"/>
    <w:rsid w:val="00CB4F93"/>
    <w:rsid w:val="00D00955"/>
    <w:rsid w:val="00E7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36D2226DC54884BA6F57C263DD274B">
    <w:name w:val="6836D2226DC54884BA6F57C263DD274B"/>
    <w:rsid w:val="00376FA4"/>
  </w:style>
  <w:style w:type="paragraph" w:customStyle="1" w:styleId="EDD92D091D4346AF914473CD64D3E2BE">
    <w:name w:val="EDD92D091D4346AF914473CD64D3E2BE"/>
    <w:rsid w:val="00376FA4"/>
  </w:style>
  <w:style w:type="character" w:customStyle="1" w:styleId="Accent">
    <w:name w:val="Accent"/>
    <w:basedOn w:val="DefaultParagraphFont"/>
    <w:uiPriority w:val="1"/>
    <w:qFormat/>
    <w:rsid w:val="00CB4F93"/>
    <w:rPr>
      <w:color w:val="ED7D31" w:themeColor="accent2"/>
    </w:rPr>
  </w:style>
  <w:style w:type="paragraph" w:customStyle="1" w:styleId="D7270FC0D22D40E3B1951A8F4A2F6570">
    <w:name w:val="D7270FC0D22D40E3B1951A8F4A2F6570"/>
    <w:rsid w:val="00376FA4"/>
  </w:style>
  <w:style w:type="paragraph" w:customStyle="1" w:styleId="D3EC96F22CAF44A6B101EB1ABD80C3E5">
    <w:name w:val="D3EC96F22CAF44A6B101EB1ABD80C3E5"/>
    <w:rsid w:val="00376FA4"/>
  </w:style>
  <w:style w:type="paragraph" w:customStyle="1" w:styleId="F8744BBE2E3A4C8F959BFFCC2F58AE95">
    <w:name w:val="F8744BBE2E3A4C8F959BFFCC2F58AE95"/>
    <w:rsid w:val="00376FA4"/>
  </w:style>
  <w:style w:type="paragraph" w:customStyle="1" w:styleId="ED1D148F1AF2427D8388D6CF892F01F4">
    <w:name w:val="ED1D148F1AF2427D8388D6CF892F01F4"/>
    <w:rsid w:val="00CB4F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FFB3A9-0D22-476F-B4E7-F3F4C4E0095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4DA33E90-79A2-4B5B-92B2-7F1F28C41D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9E7EC0-B0C1-47D5-B2B3-E423363C63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Minimalist resume</Template>
  <TotalTime>0</TotalTime>
  <Pages>3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2022-12-13T04:47:00Z</dcterms:created>
  <dcterms:modified xsi:type="dcterms:W3CDTF">2022-12-13T04:47:00Z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