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557E5" w14:textId="77777777" w:rsidR="00D06709" w:rsidRPr="00DF1CB4" w:rsidRDefault="00D06709" w:rsidP="00DF1CB4">
      <w:pPr>
        <w:rPr>
          <w:sz w:val="8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42"/>
        <w:gridCol w:w="284"/>
        <w:gridCol w:w="141"/>
        <w:gridCol w:w="2130"/>
        <w:gridCol w:w="138"/>
        <w:gridCol w:w="284"/>
        <w:gridCol w:w="142"/>
        <w:gridCol w:w="2126"/>
        <w:gridCol w:w="142"/>
        <w:gridCol w:w="317"/>
        <w:gridCol w:w="142"/>
        <w:gridCol w:w="958"/>
        <w:gridCol w:w="284"/>
        <w:gridCol w:w="850"/>
        <w:gridCol w:w="142"/>
        <w:gridCol w:w="2092"/>
        <w:gridCol w:w="476"/>
      </w:tblGrid>
      <w:tr w:rsidR="00AD0DDD" w14:paraId="62E22E3B" w14:textId="77777777" w:rsidTr="005E09DE">
        <w:trPr>
          <w:trHeight w:val="1810"/>
        </w:trPr>
        <w:tc>
          <w:tcPr>
            <w:tcW w:w="10790" w:type="dxa"/>
            <w:gridSpan w:val="17"/>
            <w:tcBorders>
              <w:bottom w:val="single" w:sz="24" w:space="0" w:color="2C3B57" w:themeColor="text2"/>
            </w:tcBorders>
          </w:tcPr>
          <w:p w14:paraId="0119C98F" w14:textId="5E700BC0" w:rsidR="00AD0DDD" w:rsidRDefault="00732AAC" w:rsidP="00DF1CB4">
            <w:pPr>
              <w:pStyle w:val="Heading1"/>
            </w:pPr>
            <w:r>
              <w:t>Parneet Kaur</w:t>
            </w:r>
          </w:p>
          <w:p w14:paraId="555617F6" w14:textId="11EE78BE" w:rsidR="00AD0DDD" w:rsidRPr="00AD0DDD" w:rsidRDefault="00732AAC" w:rsidP="00DF1CB4">
            <w:pPr>
              <w:pStyle w:val="Heading2"/>
            </w:pPr>
            <w:r>
              <w:t>Personal Support worker</w:t>
            </w:r>
          </w:p>
        </w:tc>
      </w:tr>
      <w:tr w:rsidR="00AD0DDD" w14:paraId="1BE778D0" w14:textId="77777777" w:rsidTr="005E09DE">
        <w:trPr>
          <w:trHeight w:val="149"/>
        </w:trPr>
        <w:tc>
          <w:tcPr>
            <w:tcW w:w="10790" w:type="dxa"/>
            <w:gridSpan w:val="17"/>
            <w:tcBorders>
              <w:top w:val="single" w:sz="24" w:space="0" w:color="2C3B57" w:themeColor="text2"/>
            </w:tcBorders>
            <w:vAlign w:val="center"/>
          </w:tcPr>
          <w:p w14:paraId="1A146806" w14:textId="77777777" w:rsidR="00AD0DDD" w:rsidRDefault="00AD0DDD" w:rsidP="00DF1CB4"/>
        </w:tc>
      </w:tr>
      <w:tr w:rsidR="00732AAC" w14:paraId="2A6F24EF" w14:textId="77777777" w:rsidTr="005E09DE">
        <w:trPr>
          <w:gridAfter w:val="1"/>
          <w:wAfter w:w="476" w:type="dxa"/>
          <w:trHeight w:val="314"/>
        </w:trPr>
        <w:tc>
          <w:tcPr>
            <w:tcW w:w="142" w:type="dxa"/>
            <w:vAlign w:val="center"/>
          </w:tcPr>
          <w:p w14:paraId="1A1273BE" w14:textId="77777777" w:rsidR="00732AAC" w:rsidRPr="00D06709" w:rsidRDefault="00732AAC" w:rsidP="00DF1CB4"/>
        </w:tc>
        <w:tc>
          <w:tcPr>
            <w:tcW w:w="284" w:type="dxa"/>
            <w:shd w:val="clear" w:color="auto" w:fill="2C3B57" w:themeFill="text2"/>
            <w:vAlign w:val="center"/>
          </w:tcPr>
          <w:p w14:paraId="50EF11FF" w14:textId="77777777" w:rsidR="00732AAC" w:rsidRPr="00DF1CB4" w:rsidRDefault="00732AAC" w:rsidP="00DF1CB4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P</w:t>
            </w:r>
          </w:p>
        </w:tc>
        <w:tc>
          <w:tcPr>
            <w:tcW w:w="141" w:type="dxa"/>
            <w:vAlign w:val="center"/>
          </w:tcPr>
          <w:p w14:paraId="7E923288" w14:textId="77777777" w:rsidR="00732AAC" w:rsidRPr="00D06709" w:rsidRDefault="00732AAC" w:rsidP="00DF1CB4"/>
        </w:tc>
        <w:tc>
          <w:tcPr>
            <w:tcW w:w="2130" w:type="dxa"/>
            <w:vAlign w:val="center"/>
          </w:tcPr>
          <w:p w14:paraId="49A995E0" w14:textId="623BC177" w:rsidR="00732AAC" w:rsidRPr="00FA4DB0" w:rsidRDefault="00732AAC" w:rsidP="00DF1CB4">
            <w:r>
              <w:t>365-778-5557</w:t>
            </w:r>
          </w:p>
        </w:tc>
        <w:tc>
          <w:tcPr>
            <w:tcW w:w="138" w:type="dxa"/>
            <w:vAlign w:val="center"/>
          </w:tcPr>
          <w:p w14:paraId="09E77FA1" w14:textId="77777777" w:rsidR="00732AAC" w:rsidRDefault="00732AAC" w:rsidP="00DF1CB4"/>
        </w:tc>
        <w:tc>
          <w:tcPr>
            <w:tcW w:w="284" w:type="dxa"/>
            <w:shd w:val="clear" w:color="auto" w:fill="2C3B57" w:themeFill="text2"/>
            <w:vAlign w:val="center"/>
          </w:tcPr>
          <w:p w14:paraId="11180162" w14:textId="77777777" w:rsidR="00732AAC" w:rsidRPr="00DF1CB4" w:rsidRDefault="00732AAC" w:rsidP="00DF1CB4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E</w:t>
            </w:r>
          </w:p>
        </w:tc>
        <w:tc>
          <w:tcPr>
            <w:tcW w:w="142" w:type="dxa"/>
            <w:vAlign w:val="center"/>
          </w:tcPr>
          <w:p w14:paraId="60F9C16D" w14:textId="77777777" w:rsidR="00732AAC" w:rsidRDefault="00732AAC" w:rsidP="00DF1CB4"/>
        </w:tc>
        <w:tc>
          <w:tcPr>
            <w:tcW w:w="2126" w:type="dxa"/>
            <w:vAlign w:val="center"/>
          </w:tcPr>
          <w:p w14:paraId="687E4E9C" w14:textId="6FCBAABF" w:rsidR="00732AAC" w:rsidRPr="00FA4DB0" w:rsidRDefault="009167B7" w:rsidP="00DF1CB4">
            <w:hyperlink r:id="rId10" w:history="1">
              <w:r w:rsidR="00732AAC" w:rsidRPr="00572F2A">
                <w:rPr>
                  <w:rStyle w:val="Hyperlink"/>
                </w:rPr>
                <w:t>Sparneet7@gmail.com</w:t>
              </w:r>
            </w:hyperlink>
            <w:r w:rsidR="00732AAC">
              <w:t xml:space="preserve">     </w:t>
            </w:r>
          </w:p>
        </w:tc>
        <w:tc>
          <w:tcPr>
            <w:tcW w:w="142" w:type="dxa"/>
            <w:vAlign w:val="center"/>
          </w:tcPr>
          <w:p w14:paraId="509A929C" w14:textId="444EE2A4" w:rsidR="00732AAC" w:rsidRDefault="00732AAC" w:rsidP="00DF1CB4">
            <w:r>
              <w:t xml:space="preserve">            </w:t>
            </w:r>
          </w:p>
        </w:tc>
        <w:tc>
          <w:tcPr>
            <w:tcW w:w="317" w:type="dxa"/>
            <w:shd w:val="clear" w:color="auto" w:fill="2C3B57" w:themeFill="text2"/>
            <w:vAlign w:val="center"/>
          </w:tcPr>
          <w:p w14:paraId="54F73FA4" w14:textId="77777777" w:rsidR="00732AAC" w:rsidRPr="00DF1CB4" w:rsidRDefault="00732AAC" w:rsidP="00DF1CB4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A</w:t>
            </w:r>
          </w:p>
        </w:tc>
        <w:tc>
          <w:tcPr>
            <w:tcW w:w="142" w:type="dxa"/>
            <w:vAlign w:val="center"/>
          </w:tcPr>
          <w:p w14:paraId="2C514FAB" w14:textId="77777777" w:rsidR="00732AAC" w:rsidRDefault="00732AAC" w:rsidP="00DF1CB4"/>
        </w:tc>
        <w:tc>
          <w:tcPr>
            <w:tcW w:w="2092" w:type="dxa"/>
            <w:gridSpan w:val="3"/>
            <w:vAlign w:val="center"/>
          </w:tcPr>
          <w:p w14:paraId="466A2BD6" w14:textId="47800B73" w:rsidR="00732AAC" w:rsidRPr="00FA4DB0" w:rsidRDefault="00732AAC" w:rsidP="00DF1CB4">
            <w:r>
              <w:t>Brampton</w:t>
            </w:r>
            <w:r w:rsidR="00A61606">
              <w:t xml:space="preserve">, </w:t>
            </w:r>
            <w:r>
              <w:t xml:space="preserve">ON </w:t>
            </w:r>
            <w:r w:rsidR="00A61606">
              <w:t xml:space="preserve"> </w:t>
            </w:r>
            <w:r>
              <w:t>L6X4X9</w:t>
            </w:r>
          </w:p>
        </w:tc>
        <w:tc>
          <w:tcPr>
            <w:tcW w:w="142" w:type="dxa"/>
            <w:vAlign w:val="center"/>
          </w:tcPr>
          <w:p w14:paraId="72208CFA" w14:textId="77777777" w:rsidR="00732AAC" w:rsidRDefault="00732AAC" w:rsidP="00DF1CB4"/>
        </w:tc>
        <w:tc>
          <w:tcPr>
            <w:tcW w:w="2092" w:type="dxa"/>
            <w:vAlign w:val="center"/>
          </w:tcPr>
          <w:p w14:paraId="1B731EBE" w14:textId="6E9A00D2" w:rsidR="00732AAC" w:rsidRPr="00FA4DB0" w:rsidRDefault="00732AAC" w:rsidP="00DF1CB4"/>
        </w:tc>
      </w:tr>
      <w:tr w:rsidR="00AD0DDD" w14:paraId="6CDC5479" w14:textId="77777777" w:rsidTr="005E09DE">
        <w:trPr>
          <w:trHeight w:val="161"/>
        </w:trPr>
        <w:tc>
          <w:tcPr>
            <w:tcW w:w="10790" w:type="dxa"/>
            <w:gridSpan w:val="17"/>
            <w:tcBorders>
              <w:bottom w:val="single" w:sz="24" w:space="0" w:color="CADEE5" w:themeColor="background2"/>
            </w:tcBorders>
            <w:vAlign w:val="center"/>
          </w:tcPr>
          <w:p w14:paraId="04E8AA5D" w14:textId="77777777" w:rsidR="00AD0DDD" w:rsidRDefault="00AD0DDD" w:rsidP="00DF1CB4"/>
        </w:tc>
      </w:tr>
      <w:tr w:rsidR="00560EA0" w14:paraId="4EB15086" w14:textId="77777777" w:rsidTr="005E09DE">
        <w:trPr>
          <w:trHeight w:val="174"/>
        </w:trPr>
        <w:tc>
          <w:tcPr>
            <w:tcW w:w="6946" w:type="dxa"/>
            <w:gridSpan w:val="12"/>
            <w:vMerge w:val="restart"/>
            <w:tcBorders>
              <w:top w:val="single" w:sz="24" w:space="0" w:color="CADEE5" w:themeColor="background2"/>
              <w:bottom w:val="single" w:sz="8" w:space="0" w:color="2C3B57" w:themeColor="text2"/>
            </w:tcBorders>
            <w:vAlign w:val="bottom"/>
          </w:tcPr>
          <w:p w14:paraId="5BA1A9FB" w14:textId="77777777" w:rsidR="00560EA0" w:rsidRPr="005F5561" w:rsidRDefault="009167B7" w:rsidP="00DF1CB4">
            <w:pPr>
              <w:pStyle w:val="Heading3"/>
            </w:pPr>
            <w:sdt>
              <w:sdtPr>
                <w:id w:val="723336852"/>
                <w:placeholder>
                  <w:docPart w:val="397FE40E5B01734D946658A71FD4C858"/>
                </w:placeholder>
                <w:temporary/>
                <w:showingPlcHdr/>
                <w15:appearance w15:val="hidden"/>
              </w:sdtPr>
              <w:sdtEndPr/>
              <w:sdtContent>
                <w:r w:rsidR="00FA4DB0" w:rsidRPr="005F5561">
                  <w:t>Objective</w:t>
                </w:r>
              </w:sdtContent>
            </w:sdt>
          </w:p>
        </w:tc>
        <w:tc>
          <w:tcPr>
            <w:tcW w:w="284" w:type="dxa"/>
            <w:vMerge w:val="restart"/>
            <w:tcBorders>
              <w:top w:val="single" w:sz="24" w:space="0" w:color="CADEE5" w:themeColor="background2"/>
            </w:tcBorders>
            <w:vAlign w:val="bottom"/>
          </w:tcPr>
          <w:p w14:paraId="6402DE1E" w14:textId="77777777" w:rsidR="00560EA0" w:rsidRDefault="00560EA0" w:rsidP="00DF1CB4"/>
        </w:tc>
        <w:tc>
          <w:tcPr>
            <w:tcW w:w="3560" w:type="dxa"/>
            <w:gridSpan w:val="4"/>
            <w:tcBorders>
              <w:top w:val="single" w:sz="24" w:space="0" w:color="CADEE5" w:themeColor="background2"/>
            </w:tcBorders>
            <w:vAlign w:val="bottom"/>
          </w:tcPr>
          <w:p w14:paraId="5D10203B" w14:textId="77777777" w:rsidR="00560EA0" w:rsidRDefault="00560EA0" w:rsidP="00DF1CB4"/>
        </w:tc>
      </w:tr>
      <w:tr w:rsidR="00560EA0" w14:paraId="50426928" w14:textId="77777777" w:rsidTr="005E09DE">
        <w:trPr>
          <w:trHeight w:val="426"/>
        </w:trPr>
        <w:tc>
          <w:tcPr>
            <w:tcW w:w="6946" w:type="dxa"/>
            <w:gridSpan w:val="12"/>
            <w:vMerge/>
            <w:tcBorders>
              <w:bottom w:val="single" w:sz="8" w:space="0" w:color="2C3B57" w:themeColor="text2"/>
            </w:tcBorders>
            <w:vAlign w:val="bottom"/>
          </w:tcPr>
          <w:p w14:paraId="036AFD66" w14:textId="77777777" w:rsidR="00560EA0" w:rsidRPr="005F5561" w:rsidRDefault="00560EA0" w:rsidP="00DF1CB4">
            <w:pPr>
              <w:pStyle w:val="Heading3"/>
            </w:pPr>
          </w:p>
        </w:tc>
        <w:tc>
          <w:tcPr>
            <w:tcW w:w="284" w:type="dxa"/>
            <w:vMerge/>
            <w:vAlign w:val="bottom"/>
          </w:tcPr>
          <w:p w14:paraId="3A87E7EE" w14:textId="77777777" w:rsidR="00560EA0" w:rsidRDefault="00560EA0" w:rsidP="00DF1CB4"/>
        </w:tc>
        <w:tc>
          <w:tcPr>
            <w:tcW w:w="3560" w:type="dxa"/>
            <w:gridSpan w:val="4"/>
            <w:shd w:val="clear" w:color="auto" w:fill="CADEE5" w:themeFill="background2"/>
            <w:vAlign w:val="bottom"/>
          </w:tcPr>
          <w:p w14:paraId="0AD95FF1" w14:textId="77777777" w:rsidR="00560EA0" w:rsidRDefault="009167B7" w:rsidP="00DF1CB4">
            <w:pPr>
              <w:pStyle w:val="Heading3"/>
            </w:pPr>
            <w:sdt>
              <w:sdtPr>
                <w:id w:val="-2075571490"/>
                <w:placeholder>
                  <w:docPart w:val="3132A9F3B4AE0647950F43420019B7CF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AD0DDD">
                  <w:t>Education</w:t>
                </w:r>
              </w:sdtContent>
            </w:sdt>
          </w:p>
        </w:tc>
      </w:tr>
      <w:tr w:rsidR="00AD6FA4" w14:paraId="4611D73E" w14:textId="77777777" w:rsidTr="005E09DE">
        <w:trPr>
          <w:trHeight w:val="1684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15325DA9" w14:textId="77777777" w:rsidR="00AD6FA4" w:rsidRDefault="00AD6FA4" w:rsidP="00DF1CB4">
            <w:pPr>
              <w:pStyle w:val="Text"/>
            </w:pPr>
          </w:p>
          <w:p w14:paraId="1EC8FDBF" w14:textId="7B8E10AB" w:rsidR="006D3DD8" w:rsidRDefault="006D3DD8" w:rsidP="00A61606">
            <w:pPr>
              <w:pStyle w:val="Text"/>
              <w:ind w:left="0"/>
            </w:pPr>
            <w:r w:rsidRPr="006D3DD8">
              <w:t>I have a strong passion for helping others and an innate desire to see people reach their full potential. I possess a combination of</w:t>
            </w:r>
            <w:r w:rsidR="00A61606">
              <w:t xml:space="preserve"> </w:t>
            </w:r>
            <w:r w:rsidRPr="006D3DD8">
              <w:t>experience, empathy, and enthusiasm that uniquely qualifies me to be an excellent support worker.</w:t>
            </w:r>
            <w:r w:rsidR="00740941">
              <w:t xml:space="preserve"> I am Knowledgeable about safe patient ambulation, operation of mechanical lifts, assistance with daily ADLs like personal grooming, toileting, cooking, feeding and housekeeping</w:t>
            </w:r>
            <w:r w:rsidR="00A61606">
              <w:t>.</w:t>
            </w:r>
          </w:p>
        </w:tc>
        <w:tc>
          <w:tcPr>
            <w:tcW w:w="284" w:type="dxa"/>
            <w:vMerge w:val="restart"/>
            <w:vAlign w:val="center"/>
          </w:tcPr>
          <w:p w14:paraId="1FBB568A" w14:textId="77777777" w:rsidR="00AD6FA4" w:rsidRDefault="00AD6FA4" w:rsidP="00DF1CB4"/>
        </w:tc>
        <w:tc>
          <w:tcPr>
            <w:tcW w:w="3560" w:type="dxa"/>
            <w:gridSpan w:val="4"/>
            <w:vMerge w:val="restart"/>
            <w:shd w:val="clear" w:color="auto" w:fill="CADEE5" w:themeFill="background2"/>
          </w:tcPr>
          <w:p w14:paraId="70F3B0EA" w14:textId="0402C15B" w:rsidR="00AD6FA4" w:rsidRDefault="00740941" w:rsidP="00A61606">
            <w:pPr>
              <w:pStyle w:val="Text"/>
              <w:numPr>
                <w:ilvl w:val="0"/>
                <w:numId w:val="15"/>
              </w:numPr>
            </w:pPr>
            <w:r>
              <w:t>Personal Support worker</w:t>
            </w:r>
          </w:p>
          <w:p w14:paraId="04E0972E" w14:textId="64DDCA15" w:rsidR="00AD6FA4" w:rsidRDefault="00A61606" w:rsidP="00740941">
            <w:pPr>
              <w:pStyle w:val="Text"/>
              <w:ind w:left="0"/>
            </w:pPr>
            <w:r>
              <w:t xml:space="preserve">               (</w:t>
            </w:r>
            <w:r w:rsidR="00740941">
              <w:t>Humber College</w:t>
            </w:r>
            <w:r>
              <w:t>)</w:t>
            </w:r>
          </w:p>
          <w:p w14:paraId="77B29987" w14:textId="341EB4B5" w:rsidR="00AD6FA4" w:rsidRDefault="00A61606" w:rsidP="00A61606">
            <w:pPr>
              <w:pStyle w:val="Text"/>
              <w:ind w:left="0"/>
            </w:pPr>
            <w:r>
              <w:t xml:space="preserve">               </w:t>
            </w:r>
            <w:r w:rsidR="00740941">
              <w:t>Sep 2022-August 2023</w:t>
            </w:r>
          </w:p>
          <w:p w14:paraId="19075188" w14:textId="0DC01BD0" w:rsidR="00A61606" w:rsidRDefault="00A61606" w:rsidP="00A61606">
            <w:pPr>
              <w:pStyle w:val="Text"/>
              <w:numPr>
                <w:ilvl w:val="0"/>
                <w:numId w:val="15"/>
              </w:numPr>
            </w:pPr>
            <w:r>
              <w:t>Social service worker</w:t>
            </w:r>
          </w:p>
          <w:p w14:paraId="1DF7C592" w14:textId="17A1F24C" w:rsidR="00A61606" w:rsidRDefault="00A61606" w:rsidP="00A61606">
            <w:pPr>
              <w:pStyle w:val="Text"/>
              <w:ind w:left="890"/>
            </w:pPr>
            <w:r>
              <w:t>(Sheridan College)</w:t>
            </w:r>
          </w:p>
          <w:p w14:paraId="3AD90668" w14:textId="50521A4D" w:rsidR="00A61606" w:rsidRDefault="00A61606" w:rsidP="00A61606">
            <w:pPr>
              <w:pStyle w:val="Text"/>
              <w:ind w:left="890"/>
            </w:pPr>
            <w:r>
              <w:t>January 2016-April 2017</w:t>
            </w:r>
          </w:p>
          <w:p w14:paraId="43B7D82B" w14:textId="77777777" w:rsidR="00A61606" w:rsidRDefault="00A61606" w:rsidP="00A61606">
            <w:pPr>
              <w:pStyle w:val="Text"/>
              <w:ind w:left="0"/>
            </w:pPr>
          </w:p>
          <w:p w14:paraId="19B8B559" w14:textId="77777777" w:rsidR="00AD6FA4" w:rsidRDefault="00AD6FA4" w:rsidP="00A61606">
            <w:pPr>
              <w:pStyle w:val="Text"/>
              <w:ind w:left="0"/>
            </w:pPr>
          </w:p>
          <w:p w14:paraId="5E11E0FC" w14:textId="77777777" w:rsidR="00AD6FA4" w:rsidRDefault="009167B7" w:rsidP="00DF1CB4">
            <w:pPr>
              <w:pStyle w:val="Heading3"/>
            </w:pPr>
            <w:sdt>
              <w:sdtPr>
                <w:rPr>
                  <w:noProof/>
                  <w:lang w:val="en-AU" w:eastAsia="en-AU"/>
                </w:rPr>
                <w:id w:val="2131589075"/>
                <w:placeholder>
                  <w:docPart w:val="B4A299DE65305842B4B71C9E5BC18617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A520FA">
                  <w:rPr>
                    <w:noProof/>
                    <w:lang w:eastAsia="en-AU"/>
                  </w:rPr>
                  <w:t>KEY SKILLS</w:t>
                </w:r>
              </w:sdtContent>
            </w:sdt>
          </w:p>
          <w:p w14:paraId="10FA80D7" w14:textId="5C57C18E" w:rsidR="00AD6FA4" w:rsidRDefault="006D3DD8" w:rsidP="006D3DD8">
            <w:pPr>
              <w:pStyle w:val="ListParagraph"/>
            </w:pPr>
            <w:r>
              <w:t>Driving</w:t>
            </w:r>
          </w:p>
          <w:p w14:paraId="2DA93D61" w14:textId="301D03B7" w:rsidR="006D3DD8" w:rsidRDefault="006D3DD8" w:rsidP="006D3DD8">
            <w:pPr>
              <w:pStyle w:val="ListParagraph"/>
            </w:pPr>
            <w:r>
              <w:t>Data loging</w:t>
            </w:r>
          </w:p>
          <w:p w14:paraId="642461BD" w14:textId="0361AFF8" w:rsidR="006D3DD8" w:rsidRDefault="006D3DD8" w:rsidP="006D3DD8">
            <w:pPr>
              <w:pStyle w:val="ListParagraph"/>
            </w:pPr>
            <w:r>
              <w:t>Active listening</w:t>
            </w:r>
          </w:p>
          <w:p w14:paraId="55A85DB0" w14:textId="0992A17A" w:rsidR="006D3DD8" w:rsidRDefault="006D3DD8" w:rsidP="006D3DD8">
            <w:pPr>
              <w:pStyle w:val="ListParagraph"/>
            </w:pPr>
            <w:r>
              <w:t>communication</w:t>
            </w:r>
          </w:p>
          <w:p w14:paraId="59496816" w14:textId="2D16E77B" w:rsidR="006D3DD8" w:rsidRDefault="006D3DD8" w:rsidP="006D3DD8">
            <w:pPr>
              <w:pStyle w:val="ListParagraph"/>
            </w:pPr>
            <w:r>
              <w:t>time management</w:t>
            </w:r>
          </w:p>
          <w:p w14:paraId="62BB2AE7" w14:textId="65E1EE28" w:rsidR="006D3DD8" w:rsidRDefault="006D3DD8" w:rsidP="006D3DD8">
            <w:pPr>
              <w:pStyle w:val="ListParagraph"/>
            </w:pPr>
            <w:r>
              <w:t>empathy</w:t>
            </w:r>
          </w:p>
          <w:p w14:paraId="277A6620" w14:textId="496121B0" w:rsidR="006D3DD8" w:rsidRDefault="006D3DD8" w:rsidP="006D3DD8">
            <w:pPr>
              <w:pStyle w:val="ListParagraph"/>
            </w:pPr>
            <w:r>
              <w:t>Team player</w:t>
            </w:r>
          </w:p>
          <w:p w14:paraId="2E564B4F" w14:textId="1ECB161C" w:rsidR="006D3DD8" w:rsidRDefault="006D3DD8" w:rsidP="006D3DD8">
            <w:pPr>
              <w:pStyle w:val="ListParagraph"/>
            </w:pPr>
            <w:r>
              <w:t>flexible</w:t>
            </w:r>
          </w:p>
          <w:p w14:paraId="701BEB23" w14:textId="5092DEB9" w:rsidR="006D3DD8" w:rsidRDefault="006D3DD8" w:rsidP="006D3DD8">
            <w:pPr>
              <w:pStyle w:val="ListParagraph"/>
            </w:pPr>
            <w:r>
              <w:t>Emotional intelligence</w:t>
            </w:r>
          </w:p>
          <w:p w14:paraId="74DC2886" w14:textId="284A5656" w:rsidR="006D3DD8" w:rsidRDefault="00740941" w:rsidP="00740941">
            <w:pPr>
              <w:pStyle w:val="ListParagraph"/>
            </w:pPr>
            <w:r>
              <w:t>Critical Thinking</w:t>
            </w:r>
          </w:p>
          <w:p w14:paraId="46DEDD09" w14:textId="0DDC45CB" w:rsidR="00C0256E" w:rsidRDefault="00C0256E" w:rsidP="00740941">
            <w:pPr>
              <w:pStyle w:val="ListParagraph"/>
            </w:pPr>
            <w:r>
              <w:t>Fluent in english, hindi, Punjabi</w:t>
            </w:r>
          </w:p>
          <w:p w14:paraId="328544FF" w14:textId="77777777" w:rsidR="00C0256E" w:rsidRDefault="00732AAC" w:rsidP="00C0256E">
            <w:pPr>
              <w:pStyle w:val="Heading3"/>
              <w:ind w:left="0"/>
            </w:pPr>
            <w:r>
              <w:t xml:space="preserve">  </w:t>
            </w:r>
          </w:p>
          <w:p w14:paraId="01E712D8" w14:textId="5725190E" w:rsidR="00740941" w:rsidRDefault="00C0256E" w:rsidP="00C0256E">
            <w:pPr>
              <w:pStyle w:val="Heading3"/>
              <w:ind w:left="0"/>
            </w:pPr>
            <w:r>
              <w:t xml:space="preserve">  </w:t>
            </w:r>
            <w:r w:rsidR="006D3DD8">
              <w:t>certification</w:t>
            </w:r>
          </w:p>
          <w:p w14:paraId="30040FC9" w14:textId="05E49133" w:rsidR="00740941" w:rsidRDefault="00740941" w:rsidP="00740941">
            <w:r>
              <w:t>CPR and First AID – Canadian Red    cross</w:t>
            </w:r>
          </w:p>
          <w:p w14:paraId="2CA30E4C" w14:textId="06683901" w:rsidR="00C0256E" w:rsidRDefault="00C0256E" w:rsidP="00740941"/>
          <w:p w14:paraId="05CA7A9B" w14:textId="3AFDE34C" w:rsidR="00C0256E" w:rsidRPr="00C0256E" w:rsidRDefault="00C0256E" w:rsidP="00740941">
            <w:pPr>
              <w:rPr>
                <w:b/>
                <w:bCs/>
                <w:color w:val="2C3B57" w:themeColor="text2"/>
              </w:rPr>
            </w:pPr>
            <w:r w:rsidRPr="00C0256E">
              <w:rPr>
                <w:rFonts w:ascii="Franklin Gothic Medium" w:hAnsi="Franklin Gothic Medium"/>
                <w:color w:val="2C3B57" w:themeColor="tex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  <w:r w:rsidRPr="00C0256E">
              <w:rPr>
                <w:rFonts w:ascii="Franklin Gothic Medium" w:hAnsi="Franklin Gothic Medium"/>
                <w:b/>
                <w:bCs/>
                <w:color w:val="2C3B57" w:themeColor="tex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</w:t>
            </w:r>
            <w:r>
              <w:rPr>
                <w:rFonts w:ascii="Franklin Gothic Medium" w:hAnsi="Franklin Gothic Medium"/>
                <w:b/>
                <w:bCs/>
                <w:color w:val="2C3B57" w:themeColor="tex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EFERENCES</w:t>
            </w:r>
          </w:p>
          <w:p w14:paraId="675F8219" w14:textId="1A5E8EC2" w:rsidR="00C0256E" w:rsidRPr="00740941" w:rsidRDefault="00C0256E" w:rsidP="00740941">
            <w:r>
              <w:t xml:space="preserve">     Available upon request. </w:t>
            </w:r>
          </w:p>
          <w:p w14:paraId="18012C1D" w14:textId="77777777" w:rsidR="00740941" w:rsidRDefault="00740941" w:rsidP="00740941"/>
          <w:p w14:paraId="079A5093" w14:textId="32A5A6EA" w:rsidR="00740941" w:rsidRPr="00740941" w:rsidRDefault="00740941" w:rsidP="00740941"/>
        </w:tc>
      </w:tr>
      <w:tr w:rsidR="00AD6FA4" w14:paraId="27C64746" w14:textId="77777777" w:rsidTr="005E09DE">
        <w:trPr>
          <w:trHeight w:val="567"/>
        </w:trPr>
        <w:tc>
          <w:tcPr>
            <w:tcW w:w="6946" w:type="dxa"/>
            <w:gridSpan w:val="12"/>
            <w:tcBorders>
              <w:bottom w:val="single" w:sz="8" w:space="0" w:color="2C3B57" w:themeColor="text2"/>
            </w:tcBorders>
            <w:vAlign w:val="bottom"/>
          </w:tcPr>
          <w:p w14:paraId="357B3613" w14:textId="77777777" w:rsidR="00AD6FA4" w:rsidRDefault="009167B7" w:rsidP="00DF1CB4">
            <w:pPr>
              <w:pStyle w:val="Heading3"/>
            </w:pPr>
            <w:sdt>
              <w:sdtPr>
                <w:id w:val="1813675065"/>
                <w:placeholder>
                  <w:docPart w:val="F4081BBF8EE9CB43B6F3CEC00C860E17"/>
                </w:placeholder>
                <w:temporary/>
                <w:showingPlcHdr/>
                <w15:appearance w15:val="hidden"/>
              </w:sdtPr>
              <w:sdtEndPr/>
              <w:sdtContent>
                <w:r w:rsidR="00FA4DB0" w:rsidRPr="00560EA0">
                  <w:t>Experience</w:t>
                </w:r>
              </w:sdtContent>
            </w:sdt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52D6347E" w14:textId="77777777" w:rsidR="00AD6FA4" w:rsidRDefault="00AD6FA4" w:rsidP="00DF1CB4"/>
        </w:tc>
        <w:tc>
          <w:tcPr>
            <w:tcW w:w="3560" w:type="dxa"/>
            <w:gridSpan w:val="4"/>
            <w:vMerge/>
            <w:shd w:val="clear" w:color="auto" w:fill="CADEE5" w:themeFill="background2"/>
            <w:vAlign w:val="center"/>
          </w:tcPr>
          <w:p w14:paraId="7EA8AB73" w14:textId="77777777" w:rsidR="00AD6FA4" w:rsidRDefault="00AD6FA4" w:rsidP="00DF1CB4"/>
        </w:tc>
      </w:tr>
      <w:tr w:rsidR="00AD6FA4" w14:paraId="719CDDEE" w14:textId="77777777" w:rsidTr="005E09DE">
        <w:trPr>
          <w:trHeight w:val="567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7CA922DD" w14:textId="197C6B65" w:rsidR="00AD6FA4" w:rsidRDefault="00740941" w:rsidP="00DF1CB4">
            <w:pPr>
              <w:pStyle w:val="Dates"/>
            </w:pPr>
            <w:r>
              <w:t>May 2023- August 2023</w:t>
            </w:r>
          </w:p>
          <w:p w14:paraId="32814247" w14:textId="538E34E7" w:rsidR="00740941" w:rsidRDefault="00740941" w:rsidP="00740941">
            <w:pPr>
              <w:pStyle w:val="Text"/>
            </w:pPr>
            <w:r>
              <w:t>PSW Student</w:t>
            </w:r>
            <w:r w:rsidR="00CC42E4">
              <w:t xml:space="preserve"> (Placement)</w:t>
            </w:r>
            <w:r>
              <w:t xml:space="preserve"> – Maple grove care community, Brampton ON</w:t>
            </w:r>
          </w:p>
          <w:p w14:paraId="5A963259" w14:textId="5A4549AC" w:rsidR="00740941" w:rsidRDefault="00740941" w:rsidP="00740941">
            <w:pPr>
              <w:pStyle w:val="Text"/>
              <w:numPr>
                <w:ilvl w:val="0"/>
                <w:numId w:val="13"/>
              </w:numPr>
            </w:pPr>
            <w:r>
              <w:t>Provided compassionate and patient focused care to cultivate wellbeing.</w:t>
            </w:r>
          </w:p>
          <w:p w14:paraId="641D7CB0" w14:textId="1344CC14" w:rsidR="00740941" w:rsidRDefault="00740941" w:rsidP="00740941">
            <w:pPr>
              <w:pStyle w:val="Text"/>
              <w:numPr>
                <w:ilvl w:val="0"/>
                <w:numId w:val="13"/>
              </w:numPr>
            </w:pPr>
            <w:r>
              <w:t>Assisted with ambulation, positio</w:t>
            </w:r>
            <w:r w:rsidR="00CC42E4">
              <w:t>ning and transferring using mechanical lifts.</w:t>
            </w:r>
          </w:p>
          <w:p w14:paraId="22C73085" w14:textId="6C50FD2F" w:rsidR="00CC42E4" w:rsidRDefault="00CC42E4" w:rsidP="00C0256E">
            <w:pPr>
              <w:pStyle w:val="Text"/>
              <w:numPr>
                <w:ilvl w:val="0"/>
                <w:numId w:val="13"/>
              </w:numPr>
            </w:pPr>
            <w:r>
              <w:t>Assisted with morning care, bathing, personal grooming, toileting and feeding.</w:t>
            </w:r>
          </w:p>
          <w:p w14:paraId="411E2780" w14:textId="674B2751" w:rsidR="00CC42E4" w:rsidRDefault="00CC42E4" w:rsidP="00740941">
            <w:pPr>
              <w:pStyle w:val="Text"/>
              <w:numPr>
                <w:ilvl w:val="0"/>
                <w:numId w:val="13"/>
              </w:numPr>
            </w:pPr>
            <w:r>
              <w:t>Provided emotional, physical and mental support.</w:t>
            </w:r>
          </w:p>
          <w:p w14:paraId="719BB552" w14:textId="7FB0814D" w:rsidR="00AD6FA4" w:rsidRDefault="00CC42E4" w:rsidP="00A61606">
            <w:pPr>
              <w:pStyle w:val="Text"/>
              <w:numPr>
                <w:ilvl w:val="0"/>
                <w:numId w:val="13"/>
              </w:numPr>
            </w:pPr>
            <w:r>
              <w:t xml:space="preserve">Reported and recorded any changes in client’s behavior, health or skin infections. </w:t>
            </w:r>
          </w:p>
          <w:p w14:paraId="315D690D" w14:textId="77777777" w:rsidR="00A61606" w:rsidRDefault="00A61606" w:rsidP="00A61606">
            <w:pPr>
              <w:pStyle w:val="Text"/>
              <w:ind w:left="890"/>
            </w:pPr>
          </w:p>
          <w:p w14:paraId="7D881062" w14:textId="4C80DF7D" w:rsidR="00FA4DB0" w:rsidRDefault="00CC42E4" w:rsidP="00DF1CB4">
            <w:pPr>
              <w:pStyle w:val="Dates"/>
            </w:pPr>
            <w:r>
              <w:t>August 2023- September 2023</w:t>
            </w:r>
          </w:p>
          <w:p w14:paraId="67E97AB5" w14:textId="7E406604" w:rsidR="00FA4DB0" w:rsidRDefault="00CC42E4" w:rsidP="00DF1CB4">
            <w:pPr>
              <w:pStyle w:val="Text"/>
            </w:pPr>
            <w:r>
              <w:t>PSW Student (Placement)- Senior life enhancement center, Oakville ON</w:t>
            </w:r>
          </w:p>
          <w:p w14:paraId="0796B2E6" w14:textId="4C008609" w:rsidR="00CC42E4" w:rsidRDefault="00CC42E4" w:rsidP="00CC42E4">
            <w:pPr>
              <w:pStyle w:val="Text"/>
              <w:numPr>
                <w:ilvl w:val="0"/>
                <w:numId w:val="14"/>
              </w:numPr>
            </w:pPr>
            <w:r>
              <w:t>Assisted in implementing and delivery of variety of activity programs for clients.</w:t>
            </w:r>
          </w:p>
          <w:p w14:paraId="4B22D8DE" w14:textId="28CC2844" w:rsidR="00CC42E4" w:rsidRDefault="00CC42E4" w:rsidP="00CC42E4">
            <w:pPr>
              <w:pStyle w:val="Text"/>
              <w:numPr>
                <w:ilvl w:val="0"/>
                <w:numId w:val="14"/>
              </w:numPr>
            </w:pPr>
            <w:r>
              <w:t>Assisted with the preparation and delivery of meals.</w:t>
            </w:r>
          </w:p>
          <w:p w14:paraId="3B318B33" w14:textId="0F7DE108" w:rsidR="00CC42E4" w:rsidRDefault="00CC42E4" w:rsidP="00CC42E4">
            <w:pPr>
              <w:pStyle w:val="Text"/>
              <w:numPr>
                <w:ilvl w:val="0"/>
                <w:numId w:val="14"/>
              </w:numPr>
            </w:pPr>
            <w:r>
              <w:t xml:space="preserve">Participated in the </w:t>
            </w:r>
            <w:r w:rsidR="00A61606">
              <w:t>maintenance</w:t>
            </w:r>
            <w:r>
              <w:t xml:space="preserve"> of center’s physical space, including light cleaning duties.</w:t>
            </w:r>
          </w:p>
          <w:p w14:paraId="2941333B" w14:textId="73A4A871" w:rsidR="006D3DD8" w:rsidRDefault="00CC42E4" w:rsidP="00C0256E">
            <w:pPr>
              <w:pStyle w:val="Text"/>
              <w:numPr>
                <w:ilvl w:val="0"/>
                <w:numId w:val="14"/>
              </w:numPr>
            </w:pPr>
            <w:r>
              <w:t xml:space="preserve">Assisted </w:t>
            </w:r>
            <w:r w:rsidR="00C0256E">
              <w:t>and satisfied the social and emotional needs of clients by interacting, reading and involving them in activities of interest such as card games, dice games etc.</w:t>
            </w:r>
          </w:p>
          <w:p w14:paraId="3DF148C9" w14:textId="77777777" w:rsidR="006D3DD8" w:rsidRDefault="006D3DD8" w:rsidP="006D3DD8">
            <w:pPr>
              <w:pStyle w:val="Text"/>
              <w:ind w:left="0"/>
            </w:pPr>
          </w:p>
          <w:p w14:paraId="055018BF" w14:textId="00F5ED6E" w:rsidR="006D3DD8" w:rsidRPr="00560EA0" w:rsidRDefault="006D3DD8" w:rsidP="006D3DD8">
            <w:pPr>
              <w:pStyle w:val="Text"/>
              <w:ind w:left="0"/>
            </w:pP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6CD21833" w14:textId="77777777" w:rsidR="00AD6FA4" w:rsidRDefault="00AD6FA4" w:rsidP="00DF1CB4"/>
        </w:tc>
        <w:tc>
          <w:tcPr>
            <w:tcW w:w="3560" w:type="dxa"/>
            <w:gridSpan w:val="4"/>
            <w:vMerge/>
            <w:shd w:val="clear" w:color="auto" w:fill="CADEE5" w:themeFill="background2"/>
            <w:vAlign w:val="center"/>
          </w:tcPr>
          <w:p w14:paraId="52F73AF0" w14:textId="77777777" w:rsidR="00AD6FA4" w:rsidRDefault="00AD6FA4" w:rsidP="00DF1CB4"/>
        </w:tc>
      </w:tr>
    </w:tbl>
    <w:p w14:paraId="659F4D3F" w14:textId="77777777" w:rsidR="00AB03FA" w:rsidRDefault="00AB03FA" w:rsidP="00A61606"/>
    <w:sectPr w:rsidR="00AB03FA" w:rsidSect="00D06709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129482" w14:textId="77777777" w:rsidR="009167B7" w:rsidRDefault="009167B7" w:rsidP="00DF1CB4">
      <w:r>
        <w:separator/>
      </w:r>
    </w:p>
  </w:endnote>
  <w:endnote w:type="continuationSeparator" w:id="0">
    <w:p w14:paraId="46699F56" w14:textId="77777777" w:rsidR="009167B7" w:rsidRDefault="009167B7" w:rsidP="00DF1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D5097" w14:textId="77777777" w:rsidR="009167B7" w:rsidRDefault="009167B7" w:rsidP="00DF1CB4">
      <w:r>
        <w:separator/>
      </w:r>
    </w:p>
  </w:footnote>
  <w:footnote w:type="continuationSeparator" w:id="0">
    <w:p w14:paraId="1E88685B" w14:textId="77777777" w:rsidR="009167B7" w:rsidRDefault="009167B7" w:rsidP="00DF1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1387A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4EC9C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46A17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15E0E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028B6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34EA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C304E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2344BD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9E441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A466F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8B0F45"/>
    <w:multiLevelType w:val="hybridMultilevel"/>
    <w:tmpl w:val="919EBDA8"/>
    <w:lvl w:ilvl="0" w:tplc="04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1" w15:restartNumberingAfterBreak="0">
    <w:nsid w:val="132A72CA"/>
    <w:multiLevelType w:val="hybridMultilevel"/>
    <w:tmpl w:val="1040BCF8"/>
    <w:lvl w:ilvl="0" w:tplc="A7EA5B54">
      <w:start w:val="1"/>
      <w:numFmt w:val="bullet"/>
      <w:pStyle w:val="ListParagraph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A40122"/>
    <w:multiLevelType w:val="hybridMultilevel"/>
    <w:tmpl w:val="22627F82"/>
    <w:lvl w:ilvl="0" w:tplc="04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3" w15:restartNumberingAfterBreak="0">
    <w:nsid w:val="3B590082"/>
    <w:multiLevelType w:val="hybridMultilevel"/>
    <w:tmpl w:val="371CBCA2"/>
    <w:lvl w:ilvl="0" w:tplc="04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4" w15:restartNumberingAfterBreak="0">
    <w:nsid w:val="4F152809"/>
    <w:multiLevelType w:val="hybridMultilevel"/>
    <w:tmpl w:val="2F369048"/>
    <w:lvl w:ilvl="0" w:tplc="04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1"/>
  </w:num>
  <w:num w:numId="12">
    <w:abstractNumId w:val="12"/>
  </w:num>
  <w:num w:numId="13">
    <w:abstractNumId w:val="14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AC"/>
    <w:rsid w:val="000E71C8"/>
    <w:rsid w:val="002B73E2"/>
    <w:rsid w:val="002D3AB8"/>
    <w:rsid w:val="00413477"/>
    <w:rsid w:val="004A586E"/>
    <w:rsid w:val="00560EA0"/>
    <w:rsid w:val="005E09DE"/>
    <w:rsid w:val="005F5561"/>
    <w:rsid w:val="00680892"/>
    <w:rsid w:val="006C60E6"/>
    <w:rsid w:val="006D3DD8"/>
    <w:rsid w:val="00732AAC"/>
    <w:rsid w:val="00740941"/>
    <w:rsid w:val="009167B7"/>
    <w:rsid w:val="009835F5"/>
    <w:rsid w:val="00A520FA"/>
    <w:rsid w:val="00A61606"/>
    <w:rsid w:val="00AB03FA"/>
    <w:rsid w:val="00AD0DDD"/>
    <w:rsid w:val="00AD6FA4"/>
    <w:rsid w:val="00C0256E"/>
    <w:rsid w:val="00CC42E4"/>
    <w:rsid w:val="00D06709"/>
    <w:rsid w:val="00D74C88"/>
    <w:rsid w:val="00DF1CB4"/>
    <w:rsid w:val="00E14266"/>
    <w:rsid w:val="00FA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E15B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5"/>
    <w:qFormat/>
    <w:rsid w:val="00DF1CB4"/>
    <w:rPr>
      <w:rFonts w:cstheme="minorHAnsi"/>
      <w:sz w:val="20"/>
    </w:rPr>
  </w:style>
  <w:style w:type="paragraph" w:styleId="Heading1">
    <w:name w:val="heading 1"/>
    <w:basedOn w:val="Normal"/>
    <w:next w:val="Normal"/>
    <w:link w:val="Heading1Char"/>
    <w:qFormat/>
    <w:rsid w:val="00FA4DB0"/>
    <w:pPr>
      <w:keepNext/>
      <w:keepLines/>
      <w:jc w:val="center"/>
      <w:outlineLvl w:val="0"/>
    </w:pPr>
    <w:rPr>
      <w:rFonts w:asciiTheme="majorHAnsi" w:eastAsiaTheme="majorEastAsia" w:hAnsiTheme="majorHAnsi" w:cs="Times New Roman (Headings CS)"/>
      <w:b/>
      <w:caps/>
      <w:color w:val="2C3B57" w:themeColor="text2"/>
      <w:sz w:val="90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FA4DB0"/>
    <w:pPr>
      <w:keepNext/>
      <w:keepLines/>
      <w:spacing w:before="40"/>
      <w:jc w:val="center"/>
      <w:outlineLvl w:val="1"/>
    </w:pPr>
    <w:rPr>
      <w:rFonts w:eastAsiaTheme="majorEastAsia" w:cs="Times New Roman (Headings CS)"/>
      <w:caps/>
      <w:color w:val="000000" w:themeColor="text1"/>
      <w:spacing w:val="80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FA4DB0"/>
    <w:pPr>
      <w:keepNext/>
      <w:keepLines/>
      <w:spacing w:after="40"/>
      <w:ind w:left="170"/>
      <w:outlineLvl w:val="2"/>
    </w:pPr>
    <w:rPr>
      <w:rFonts w:ascii="Franklin Gothic Medium" w:eastAsiaTheme="majorEastAsia" w:hAnsi="Franklin Gothic Medium" w:cs="Times New Roman (Headings CS)"/>
      <w:b/>
      <w:caps/>
      <w:color w:val="2C3B57" w:themeColor="text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067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3AB8"/>
    <w:rPr>
      <w:sz w:val="16"/>
    </w:rPr>
  </w:style>
  <w:style w:type="paragraph" w:styleId="Footer">
    <w:name w:val="footer"/>
    <w:basedOn w:val="Normal"/>
    <w:link w:val="FooterChar"/>
    <w:uiPriority w:val="99"/>
    <w:semiHidden/>
    <w:rsid w:val="00D067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3AB8"/>
    <w:rPr>
      <w:sz w:val="16"/>
    </w:rPr>
  </w:style>
  <w:style w:type="paragraph" w:styleId="BalloonText">
    <w:name w:val="Balloon Text"/>
    <w:basedOn w:val="Normal"/>
    <w:link w:val="BalloonTextChar"/>
    <w:uiPriority w:val="99"/>
    <w:semiHidden/>
    <w:rsid w:val="00D0670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AB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06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2D3AB8"/>
    <w:rPr>
      <w:rFonts w:asciiTheme="majorHAnsi" w:eastAsiaTheme="majorEastAsia" w:hAnsiTheme="majorHAnsi" w:cs="Times New Roman (Headings CS)"/>
      <w:b/>
      <w:caps/>
      <w:color w:val="2C3B57" w:themeColor="text2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2D3AB8"/>
    <w:rPr>
      <w:rFonts w:eastAsiaTheme="majorEastAsia" w:cs="Times New Roman (Headings CS)"/>
      <w:caps/>
      <w:color w:val="000000" w:themeColor="text1"/>
      <w:spacing w:val="80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2D3AB8"/>
    <w:rPr>
      <w:rFonts w:ascii="Franklin Gothic Medium" w:eastAsiaTheme="majorEastAsia" w:hAnsi="Franklin Gothic Medium" w:cs="Times New Roman (Headings CS)"/>
      <w:b/>
      <w:caps/>
      <w:color w:val="2C3B57" w:themeColor="text2"/>
      <w:sz w:val="28"/>
    </w:rPr>
  </w:style>
  <w:style w:type="paragraph" w:customStyle="1" w:styleId="Text">
    <w:name w:val="Text"/>
    <w:basedOn w:val="Normal"/>
    <w:uiPriority w:val="3"/>
    <w:qFormat/>
    <w:rsid w:val="00FA4DB0"/>
    <w:pPr>
      <w:spacing w:line="288" w:lineRule="auto"/>
      <w:ind w:left="170" w:right="113"/>
    </w:pPr>
    <w:rPr>
      <w:color w:val="404040" w:themeColor="text1" w:themeTint="BF"/>
      <w:sz w:val="22"/>
    </w:rPr>
  </w:style>
  <w:style w:type="paragraph" w:customStyle="1" w:styleId="Dates">
    <w:name w:val="Dates"/>
    <w:basedOn w:val="Normal"/>
    <w:uiPriority w:val="4"/>
    <w:qFormat/>
    <w:rsid w:val="00FA4DB0"/>
    <w:pPr>
      <w:ind w:left="170"/>
    </w:pPr>
    <w:rPr>
      <w:b/>
      <w:color w:val="2C3B57" w:themeColor="text2"/>
    </w:rPr>
  </w:style>
  <w:style w:type="paragraph" w:styleId="ListParagraph">
    <w:name w:val="List Paragraph"/>
    <w:basedOn w:val="Normal"/>
    <w:uiPriority w:val="6"/>
    <w:qFormat/>
    <w:rsid w:val="00FA4DB0"/>
    <w:pPr>
      <w:numPr>
        <w:numId w:val="11"/>
      </w:numPr>
      <w:spacing w:before="80" w:line="360" w:lineRule="auto"/>
      <w:ind w:left="527" w:hanging="357"/>
      <w:contextualSpacing/>
    </w:pPr>
    <w:rPr>
      <w:rFonts w:ascii="Gill Sans MT" w:hAnsi="Gill Sans MT" w:cs="Times New Roman (Body CS)"/>
      <w:caps/>
      <w:color w:val="000000" w:themeColor="text1"/>
      <w:sz w:val="22"/>
    </w:rPr>
  </w:style>
  <w:style w:type="character" w:styleId="PlaceholderText">
    <w:name w:val="Placeholder Text"/>
    <w:basedOn w:val="DefaultParagraphFont"/>
    <w:uiPriority w:val="99"/>
    <w:semiHidden/>
    <w:rsid w:val="00FA4DB0"/>
    <w:rPr>
      <w:color w:val="808080"/>
    </w:rPr>
  </w:style>
  <w:style w:type="character" w:styleId="Emphasis">
    <w:name w:val="Emphasis"/>
    <w:basedOn w:val="DefaultParagraphFont"/>
    <w:uiPriority w:val="20"/>
    <w:qFormat/>
    <w:rsid w:val="00DF1CB4"/>
    <w:rPr>
      <w:b/>
      <w:i w:val="0"/>
      <w:iCs/>
    </w:rPr>
  </w:style>
  <w:style w:type="character" w:styleId="Hyperlink">
    <w:name w:val="Hyperlink"/>
    <w:basedOn w:val="DefaultParagraphFont"/>
    <w:uiPriority w:val="99"/>
    <w:semiHidden/>
    <w:rsid w:val="00732A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A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8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Sparneet7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aursandhu/Library/Containers/com.microsoft.Word/Data/Library/Application%20Support/Microsoft/Office/16.0/DTS/Search/%7bCBF83E68-91C3-9943-8F6E-E451A39DFB70%7dtf11819105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97FE40E5B01734D946658A71FD4C8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68ADCE-B4F3-AC42-AF8C-F01533698288}"/>
      </w:docPartPr>
      <w:docPartBody>
        <w:p w:rsidR="000D285E" w:rsidRDefault="005D49AE">
          <w:pPr>
            <w:pStyle w:val="397FE40E5B01734D946658A71FD4C858"/>
          </w:pPr>
          <w:r w:rsidRPr="005F5561">
            <w:t>Objective</w:t>
          </w:r>
        </w:p>
      </w:docPartBody>
    </w:docPart>
    <w:docPart>
      <w:docPartPr>
        <w:name w:val="3132A9F3B4AE0647950F43420019B7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CEB3D-195D-D94F-83B2-8079C9F98F58}"/>
      </w:docPartPr>
      <w:docPartBody>
        <w:p w:rsidR="000D285E" w:rsidRDefault="005D49AE">
          <w:pPr>
            <w:pStyle w:val="3132A9F3B4AE0647950F43420019B7CF"/>
          </w:pPr>
          <w:r w:rsidRPr="00AD0DDD">
            <w:t>Education</w:t>
          </w:r>
        </w:p>
      </w:docPartBody>
    </w:docPart>
    <w:docPart>
      <w:docPartPr>
        <w:name w:val="B4A299DE65305842B4B71C9E5BC186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646D9-7CF3-F842-97B2-735C49CE4CA5}"/>
      </w:docPartPr>
      <w:docPartBody>
        <w:p w:rsidR="000D285E" w:rsidRDefault="005D49AE">
          <w:pPr>
            <w:pStyle w:val="B4A299DE65305842B4B71C9E5BC18617"/>
          </w:pPr>
          <w:r w:rsidRPr="00A520FA">
            <w:rPr>
              <w:noProof/>
              <w:lang w:eastAsia="en-AU"/>
            </w:rPr>
            <w:t>KEY SKILLS</w:t>
          </w:r>
        </w:p>
      </w:docPartBody>
    </w:docPart>
    <w:docPart>
      <w:docPartPr>
        <w:name w:val="F4081BBF8EE9CB43B6F3CEC00C860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7CB39-5B1E-DB4A-BD4D-A245CB2D847F}"/>
      </w:docPartPr>
      <w:docPartBody>
        <w:p w:rsidR="000D285E" w:rsidRDefault="005D49AE">
          <w:pPr>
            <w:pStyle w:val="F4081BBF8EE9CB43B6F3CEC00C860E17"/>
          </w:pPr>
          <w:r w:rsidRPr="00560EA0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A72CA"/>
    <w:multiLevelType w:val="hybridMultilevel"/>
    <w:tmpl w:val="1040BCF8"/>
    <w:lvl w:ilvl="0" w:tplc="A7EA5B54">
      <w:start w:val="1"/>
      <w:numFmt w:val="bullet"/>
      <w:pStyle w:val="ListParagraph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9AE"/>
    <w:rsid w:val="000D285E"/>
    <w:rsid w:val="00112971"/>
    <w:rsid w:val="005D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97FE40E5B01734D946658A71FD4C858">
    <w:name w:val="397FE40E5B01734D946658A71FD4C858"/>
  </w:style>
  <w:style w:type="paragraph" w:customStyle="1" w:styleId="3132A9F3B4AE0647950F43420019B7CF">
    <w:name w:val="3132A9F3B4AE0647950F43420019B7CF"/>
  </w:style>
  <w:style w:type="paragraph" w:customStyle="1" w:styleId="12C5E0DBCF87864AA0A49E971397FCDA">
    <w:name w:val="12C5E0DBCF87864AA0A49E971397FCDA"/>
  </w:style>
  <w:style w:type="paragraph" w:customStyle="1" w:styleId="4EAF778787109449863C23AD005116D3">
    <w:name w:val="4EAF778787109449863C23AD005116D3"/>
  </w:style>
  <w:style w:type="paragraph" w:customStyle="1" w:styleId="2CD34C8073B12D4093979616F12CE2FD">
    <w:name w:val="2CD34C8073B12D4093979616F12CE2FD"/>
  </w:style>
  <w:style w:type="paragraph" w:customStyle="1" w:styleId="2ED131A8C167D04EB01EB55FCCE0632E">
    <w:name w:val="2ED131A8C167D04EB01EB55FCCE0632E"/>
  </w:style>
  <w:style w:type="paragraph" w:customStyle="1" w:styleId="B4A299DE65305842B4B71C9E5BC18617">
    <w:name w:val="B4A299DE65305842B4B71C9E5BC18617"/>
  </w:style>
  <w:style w:type="paragraph" w:styleId="ListParagraph">
    <w:name w:val="List Paragraph"/>
    <w:basedOn w:val="Normal"/>
    <w:uiPriority w:val="6"/>
    <w:qFormat/>
    <w:pPr>
      <w:numPr>
        <w:numId w:val="1"/>
      </w:numPr>
      <w:spacing w:before="80" w:line="360" w:lineRule="auto"/>
      <w:ind w:left="527" w:hanging="357"/>
      <w:contextualSpacing/>
    </w:pPr>
    <w:rPr>
      <w:rFonts w:ascii="Gill Sans MT" w:eastAsiaTheme="minorHAnsi" w:hAnsi="Gill Sans MT" w:cs="Times New Roman (Body CS)"/>
      <w:caps/>
      <w:color w:val="000000" w:themeColor="text1"/>
      <w:sz w:val="22"/>
      <w:lang w:val="en-US"/>
    </w:rPr>
  </w:style>
  <w:style w:type="paragraph" w:customStyle="1" w:styleId="B9BB6DC56C84B74A9AAE1B7B7DF74A4B">
    <w:name w:val="B9BB6DC56C84B74A9AAE1B7B7DF74A4B"/>
  </w:style>
  <w:style w:type="paragraph" w:customStyle="1" w:styleId="385B4297D260724495BAE346E7134AFF">
    <w:name w:val="385B4297D260724495BAE346E7134AFF"/>
  </w:style>
  <w:style w:type="paragraph" w:customStyle="1" w:styleId="F4081BBF8EE9CB43B6F3CEC00C860E17">
    <w:name w:val="F4081BBF8EE9CB43B6F3CEC00C860E17"/>
  </w:style>
  <w:style w:type="paragraph" w:customStyle="1" w:styleId="78DE8DFDC24B65479427E97DABC87F3D">
    <w:name w:val="78DE8DFDC24B65479427E97DABC87F3D"/>
  </w:style>
  <w:style w:type="paragraph" w:customStyle="1" w:styleId="5D9116961B6E0F4E99EC8326735325E8">
    <w:name w:val="5D9116961B6E0F4E99EC8326735325E8"/>
  </w:style>
  <w:style w:type="paragraph" w:customStyle="1" w:styleId="8BFC4D6C9205754D86C37D2CBA2CBA91">
    <w:name w:val="8BFC4D6C9205754D86C37D2CBA2CBA91"/>
  </w:style>
  <w:style w:type="paragraph" w:customStyle="1" w:styleId="1B550E0B8102FD408BDA6E86574FC005">
    <w:name w:val="1B550E0B8102FD408BDA6E86574FC005"/>
  </w:style>
  <w:style w:type="paragraph" w:customStyle="1" w:styleId="8466BFE04FCA0C4D9C9B44040ADBA808">
    <w:name w:val="8466BFE04FCA0C4D9C9B44040ADBA808"/>
  </w:style>
  <w:style w:type="paragraph" w:customStyle="1" w:styleId="2CA902A71CA353429D8131AC4DC83C04">
    <w:name w:val="2CA902A71CA353429D8131AC4DC83C04"/>
  </w:style>
  <w:style w:type="paragraph" w:customStyle="1" w:styleId="2073C8AC30DBDD4E942595A9DDF63683">
    <w:name w:val="2073C8AC30DBDD4E942595A9DDF63683"/>
  </w:style>
  <w:style w:type="paragraph" w:customStyle="1" w:styleId="DC84A2B4E18BE448BA41E856412BEBD6">
    <w:name w:val="DC84A2B4E18BE448BA41E856412BEBD6"/>
  </w:style>
  <w:style w:type="paragraph" w:customStyle="1" w:styleId="00A9AEA334DD1D4CB4A040D616FF13C7">
    <w:name w:val="00A9AEA334DD1D4CB4A040D616FF13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 1">
      <a:dk1>
        <a:srgbClr val="000000"/>
      </a:dk1>
      <a:lt1>
        <a:srgbClr val="FFFFFF"/>
      </a:lt1>
      <a:dk2>
        <a:srgbClr val="2C3B57"/>
      </a:dk2>
      <a:lt2>
        <a:srgbClr val="CADEE5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1">
      <a:majorFont>
        <a:latin typeface="Franklin Gothic Medium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B79958AF-6D2F-8E47-B31C-9D77199320A6}" vid="{735B7FF7-6B85-2E43-9A7F-201390A7BE5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fa6e671f1cd7e4d96ff9652be322dd5e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e2496f70b101db0b8013f30a071bbf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Status xmlns="71af3243-3dd4-4a8d-8c0d-dd76da1f02a5">Not started</Statu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7FEFD4-54E2-43C2-B579-757DDE7F1A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735428-6F95-4096-840F-2DD96B16B62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C3ED917E-6B3F-4995-8090-FD9CFEE660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{CBF83E68-91C3-9943-8F6E-E451A39DFB70}tf11819105_win32.dotx</Template>
  <TotalTime>0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2023-08-13T14:26:00Z</dcterms:created>
  <dcterms:modified xsi:type="dcterms:W3CDTF">2023-08-13T14:26:00Z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