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7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2" w:type="dxa"/>
          <w:right w:w="142" w:type="dxa"/>
        </w:tblCellMar>
        <w:tblLook w:val="04A0" w:firstRow="1" w:lastRow="0" w:firstColumn="1" w:lastColumn="0" w:noHBand="0" w:noVBand="1"/>
      </w:tblPr>
      <w:tblGrid>
        <w:gridCol w:w="1920"/>
        <w:gridCol w:w="7971"/>
        <w:gridCol w:w="899"/>
      </w:tblGrid>
      <w:tr w:rsidR="00605A5B" w14:paraId="397A0C9B" w14:textId="77777777" w:rsidTr="27727AA8">
        <w:trPr>
          <w:trHeight w:val="2160"/>
        </w:trPr>
        <w:tc>
          <w:tcPr>
            <w:tcW w:w="1920" w:type="dxa"/>
          </w:tcPr>
          <w:p w14:paraId="7CE2E10E" w14:textId="77777777" w:rsidR="00605A5B" w:rsidRDefault="00605A5B" w:rsidP="27727AA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971" w:type="dxa"/>
          </w:tcPr>
          <w:p w14:paraId="26E0CD4C" w14:textId="5E0FD757" w:rsidR="00605A5B" w:rsidRPr="00F316AD" w:rsidRDefault="00605A5B" w:rsidP="27727AA8">
            <w:pPr>
              <w:pStyle w:val="Title"/>
              <w:jc w:val="both"/>
              <w:rPr>
                <w:rFonts w:ascii="Times New Roman" w:eastAsia="Times New Roman" w:hAnsi="Times New Roman" w:cs="Times New Roman"/>
                <w:sz w:val="44"/>
                <w:szCs w:val="44"/>
              </w:rPr>
            </w:pPr>
          </w:p>
          <w:p w14:paraId="59899401" w14:textId="0DC9C717" w:rsidR="27727AA8" w:rsidRDefault="27727AA8" w:rsidP="27727AA8">
            <w:pPr>
              <w:jc w:val="both"/>
              <w:rPr>
                <w:sz w:val="44"/>
                <w:szCs w:val="44"/>
              </w:rPr>
            </w:pPr>
          </w:p>
          <w:p w14:paraId="5DE119C1" w14:textId="7ED098BB" w:rsidR="5C88AC7C" w:rsidRDefault="5C88AC7C" w:rsidP="27727AA8">
            <w:pPr>
              <w:rPr>
                <w:rFonts w:ascii="Times New Roman" w:eastAsia="Times New Roman" w:hAnsi="Times New Roman" w:cs="Times New Roman"/>
                <w:sz w:val="48"/>
                <w:szCs w:val="48"/>
              </w:rPr>
            </w:pPr>
            <w:r w:rsidRPr="27727AA8">
              <w:rPr>
                <w:rFonts w:ascii="Times New Roman" w:eastAsia="Times New Roman" w:hAnsi="Times New Roman" w:cs="Times New Roman"/>
                <w:sz w:val="44"/>
                <w:szCs w:val="44"/>
              </w:rPr>
              <w:t>Personal Support Worker</w:t>
            </w:r>
            <w:r w:rsidR="5AC571AB" w:rsidRPr="27727AA8">
              <w:rPr>
                <w:rFonts w:ascii="Times New Roman" w:eastAsia="Times New Roman" w:hAnsi="Times New Roman" w:cs="Times New Roman"/>
                <w:sz w:val="44"/>
                <w:szCs w:val="44"/>
              </w:rPr>
              <w:t xml:space="preserve"> </w:t>
            </w:r>
            <w:r w:rsidRPr="27727AA8">
              <w:rPr>
                <w:rFonts w:ascii="Times New Roman" w:eastAsia="Times New Roman" w:hAnsi="Times New Roman" w:cs="Times New Roman"/>
                <w:sz w:val="44"/>
                <w:szCs w:val="44"/>
              </w:rPr>
              <w:t>(PSW)</w:t>
            </w:r>
            <w:r w:rsidR="2DDD22B8" w:rsidRPr="27727AA8">
              <w:rPr>
                <w:rFonts w:ascii="Times New Roman" w:eastAsia="Times New Roman" w:hAnsi="Times New Roman" w:cs="Times New Roman"/>
                <w:sz w:val="44"/>
                <w:szCs w:val="44"/>
              </w:rPr>
              <w:t>/Caregiver</w:t>
            </w:r>
          </w:p>
          <w:p w14:paraId="1930B627" w14:textId="0EBB4422" w:rsidR="00605A5B" w:rsidRDefault="00605A5B" w:rsidP="27727AA8">
            <w:pPr>
              <w:pStyle w:val="Subtitle"/>
              <w:jc w:val="both"/>
              <w:rPr>
                <w:rFonts w:ascii="Times New Roman" w:eastAsia="Times New Roman" w:hAnsi="Times New Roman" w:cs="Times New Roman"/>
                <w:szCs w:val="44"/>
              </w:rPr>
            </w:pPr>
          </w:p>
        </w:tc>
        <w:tc>
          <w:tcPr>
            <w:tcW w:w="899" w:type="dxa"/>
          </w:tcPr>
          <w:p w14:paraId="7CC8ABF7" w14:textId="77777777" w:rsidR="00605A5B" w:rsidRDefault="00605A5B" w:rsidP="27727AA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14:paraId="1A42631D" w14:textId="243B05D5" w:rsidR="00507E93" w:rsidRPr="00507E93" w:rsidRDefault="36EBB59F" w:rsidP="27727AA8">
      <w:pPr>
        <w:rPr>
          <w:rFonts w:ascii="Times New Roman" w:eastAsia="Times New Roman" w:hAnsi="Times New Roman" w:cs="Times New Roman"/>
          <w:sz w:val="28"/>
          <w:szCs w:val="28"/>
        </w:rPr>
      </w:pPr>
      <w:r w:rsidRPr="27727AA8">
        <w:rPr>
          <w:rFonts w:ascii="Times New Roman" w:eastAsia="Times New Roman" w:hAnsi="Times New Roman" w:cs="Times New Roman"/>
          <w:sz w:val="28"/>
          <w:szCs w:val="28"/>
        </w:rPr>
        <w:t>Temiloluwa Salami (</w:t>
      </w:r>
      <w:proofErr w:type="spellStart"/>
      <w:r w:rsidRPr="27727AA8">
        <w:rPr>
          <w:rFonts w:ascii="Times New Roman" w:eastAsia="Times New Roman" w:hAnsi="Times New Roman" w:cs="Times New Roman"/>
          <w:sz w:val="28"/>
          <w:szCs w:val="28"/>
        </w:rPr>
        <w:t>Temmy</w:t>
      </w:r>
      <w:proofErr w:type="spellEnd"/>
      <w:r w:rsidRPr="27727AA8">
        <w:rPr>
          <w:rFonts w:ascii="Times New Roman" w:eastAsia="Times New Roman" w:hAnsi="Times New Roman" w:cs="Times New Roman"/>
          <w:sz w:val="28"/>
          <w:szCs w:val="28"/>
        </w:rPr>
        <w:t>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2" w:type="dxa"/>
          <w:right w:w="142" w:type="dxa"/>
        </w:tblCellMar>
        <w:tblLook w:val="04A0" w:firstRow="1" w:lastRow="0" w:firstColumn="1" w:lastColumn="0" w:noHBand="0" w:noVBand="1"/>
      </w:tblPr>
      <w:tblGrid>
        <w:gridCol w:w="3601"/>
        <w:gridCol w:w="7189"/>
      </w:tblGrid>
      <w:tr w:rsidR="00507E93" w14:paraId="3A8A9923" w14:textId="77777777" w:rsidTr="091077A5">
        <w:tc>
          <w:tcPr>
            <w:tcW w:w="3601" w:type="dxa"/>
            <w:tcBorders>
              <w:top w:val="single" w:sz="18" w:space="0" w:color="648276" w:themeColor="accent5"/>
              <w:right w:val="single" w:sz="18" w:space="0" w:color="648276" w:themeColor="accent5"/>
            </w:tcBorders>
          </w:tcPr>
          <w:p w14:paraId="7FE109FA" w14:textId="77777777" w:rsidR="00507E93" w:rsidRDefault="00507E93" w:rsidP="27727AA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89" w:type="dxa"/>
            <w:tcBorders>
              <w:top w:val="single" w:sz="18" w:space="0" w:color="648276" w:themeColor="accent5"/>
              <w:left w:val="single" w:sz="18" w:space="0" w:color="648276" w:themeColor="accent5"/>
            </w:tcBorders>
          </w:tcPr>
          <w:p w14:paraId="7748AFBB" w14:textId="77777777" w:rsidR="00507E93" w:rsidRDefault="00507E93" w:rsidP="27727AA8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05A5B" w14:paraId="56FF48DF" w14:textId="77777777" w:rsidTr="091077A5">
        <w:trPr>
          <w:trHeight w:val="2057"/>
        </w:trPr>
        <w:tc>
          <w:tcPr>
            <w:tcW w:w="3601" w:type="dxa"/>
            <w:tcBorders>
              <w:right w:val="single" w:sz="18" w:space="0" w:color="648276" w:themeColor="accent5"/>
            </w:tcBorders>
          </w:tcPr>
          <w:p w14:paraId="7221A575" w14:textId="77777777" w:rsidR="00605A5B" w:rsidRPr="00605A5B" w:rsidRDefault="001D31F0" w:rsidP="27727AA8">
            <w:pPr>
              <w:pStyle w:val="Heading1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 w:themeColor="text1"/>
                  <w:sz w:val="24"/>
                </w:rPr>
                <w:id w:val="1604447469"/>
                <w:placeholder>
                  <w:docPart w:val="B7D75D25B1C7F347B192F1D9BC3B6853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A77921" w:rsidRPr="27727AA8">
                  <w:rPr>
                    <w:rFonts w:ascii="Times New Roman" w:eastAsia="Times New Roman" w:hAnsi="Times New Roman" w:cs="Times New Roman"/>
                    <w:color w:val="000000" w:themeColor="text1"/>
                    <w:sz w:val="24"/>
                  </w:rPr>
                  <w:t>Contact</w:t>
                </w:r>
              </w:sdtContent>
            </w:sdt>
          </w:p>
          <w:p w14:paraId="0002DF6F" w14:textId="1157A30F" w:rsidR="00B95BC5" w:rsidRDefault="00642D9F" w:rsidP="27727AA8">
            <w:pPr>
              <w:pStyle w:val="TextLeft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1925</w:t>
            </w:r>
            <w:r w:rsidR="00544FCD"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Rosefield Road</w:t>
            </w:r>
            <w:r w:rsidR="00B95BC5"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,</w:t>
            </w:r>
          </w:p>
          <w:p w14:paraId="327C47B9" w14:textId="2ACB474B" w:rsidR="00C31DEA" w:rsidRDefault="00B95BC5" w:rsidP="27727AA8">
            <w:pPr>
              <w:rPr>
                <w:rFonts w:ascii="Times New Roman" w:eastAsia="Times New Roman" w:hAnsi="Times New Roman" w:cs="Times New Roman"/>
              </w:rPr>
            </w:pPr>
            <w:r w:rsidRPr="091077A5">
              <w:rPr>
                <w:rFonts w:ascii="Times New Roman" w:eastAsia="Times New Roman" w:hAnsi="Times New Roman" w:cs="Times New Roman"/>
              </w:rPr>
              <w:t xml:space="preserve">                </w:t>
            </w:r>
            <w:r w:rsidR="00D221B9" w:rsidRPr="091077A5">
              <w:rPr>
                <w:rFonts w:ascii="Times New Roman" w:eastAsia="Times New Roman" w:hAnsi="Times New Roman" w:cs="Times New Roman"/>
              </w:rPr>
              <w:t xml:space="preserve">    </w:t>
            </w:r>
            <w:r w:rsidRPr="091077A5">
              <w:rPr>
                <w:rFonts w:ascii="Times New Roman" w:eastAsia="Times New Roman" w:hAnsi="Times New Roman" w:cs="Times New Roman"/>
              </w:rPr>
              <w:t>Pickerin</w:t>
            </w:r>
            <w:r w:rsidR="00F50CD6" w:rsidRPr="091077A5">
              <w:rPr>
                <w:rFonts w:ascii="Times New Roman" w:eastAsia="Times New Roman" w:hAnsi="Times New Roman" w:cs="Times New Roman"/>
              </w:rPr>
              <w:t>g,</w:t>
            </w:r>
            <w:r w:rsidR="6F740A32" w:rsidRPr="091077A5">
              <w:rPr>
                <w:rFonts w:ascii="Times New Roman" w:eastAsia="Times New Roman" w:hAnsi="Times New Roman" w:cs="Times New Roman"/>
              </w:rPr>
              <w:t xml:space="preserve"> </w:t>
            </w:r>
            <w:r w:rsidRPr="091077A5">
              <w:rPr>
                <w:rFonts w:ascii="Times New Roman" w:eastAsia="Times New Roman" w:hAnsi="Times New Roman" w:cs="Times New Roman"/>
              </w:rPr>
              <w:t>Onta</w:t>
            </w:r>
            <w:r w:rsidR="00C31DEA" w:rsidRPr="091077A5">
              <w:rPr>
                <w:rFonts w:ascii="Times New Roman" w:eastAsia="Times New Roman" w:hAnsi="Times New Roman" w:cs="Times New Roman"/>
              </w:rPr>
              <w:t>rio</w:t>
            </w:r>
            <w:r w:rsidR="00F50CD6" w:rsidRPr="091077A5">
              <w:rPr>
                <w:rFonts w:ascii="Times New Roman" w:eastAsia="Times New Roman" w:hAnsi="Times New Roman" w:cs="Times New Roman"/>
              </w:rPr>
              <w:t>.</w:t>
            </w:r>
            <w:r w:rsidR="00C31DEA" w:rsidRPr="091077A5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85EA72C" w14:textId="5E38EDFF" w:rsidR="00C31DEA" w:rsidRPr="00B95BC5" w:rsidRDefault="00C31DEA" w:rsidP="27727AA8">
            <w:pPr>
              <w:rPr>
                <w:rFonts w:ascii="Times New Roman" w:eastAsia="Times New Roman" w:hAnsi="Times New Roman" w:cs="Times New Roman"/>
              </w:rPr>
            </w:pPr>
            <w:r w:rsidRPr="27727AA8">
              <w:rPr>
                <w:rFonts w:ascii="Times New Roman" w:eastAsia="Times New Roman" w:hAnsi="Times New Roman" w:cs="Times New Roman"/>
              </w:rPr>
              <w:t xml:space="preserve">                </w:t>
            </w:r>
            <w:r w:rsidR="00D221B9" w:rsidRPr="27727AA8">
              <w:rPr>
                <w:rFonts w:ascii="Times New Roman" w:eastAsia="Times New Roman" w:hAnsi="Times New Roman" w:cs="Times New Roman"/>
              </w:rPr>
              <w:t xml:space="preserve">                 </w:t>
            </w:r>
            <w:r w:rsidRPr="27727AA8">
              <w:rPr>
                <w:rFonts w:ascii="Times New Roman" w:eastAsia="Times New Roman" w:hAnsi="Times New Roman" w:cs="Times New Roman"/>
              </w:rPr>
              <w:t xml:space="preserve">  L1V 2V8</w:t>
            </w:r>
          </w:p>
          <w:p w14:paraId="304A7938" w14:textId="214EF583" w:rsidR="00C1095A" w:rsidRDefault="00B045CF" w:rsidP="27727AA8">
            <w:pPr>
              <w:pStyle w:val="TextLeft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4165239450</w:t>
            </w:r>
          </w:p>
          <w:p w14:paraId="3419198F" w14:textId="6F047437" w:rsidR="00C1095A" w:rsidRDefault="00B045CF" w:rsidP="27727AA8">
            <w:pPr>
              <w:pStyle w:val="TextLeft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Salamitemmy6</w:t>
            </w:r>
            <w:r w:rsidR="00765D7F"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@gmail.com</w:t>
            </w:r>
          </w:p>
          <w:p w14:paraId="41F64FFA" w14:textId="77777777" w:rsidR="00605A5B" w:rsidRDefault="00605A5B" w:rsidP="27727AA8">
            <w:pPr>
              <w:pStyle w:val="TextLeft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189" w:type="dxa"/>
            <w:tcBorders>
              <w:left w:val="single" w:sz="18" w:space="0" w:color="648276" w:themeColor="accent5"/>
              <w:bottom w:val="single" w:sz="8" w:space="0" w:color="648276" w:themeColor="accent5"/>
            </w:tcBorders>
          </w:tcPr>
          <w:p w14:paraId="2166F92C" w14:textId="405A8D67" w:rsidR="00605A5B" w:rsidRDefault="001D31F0" w:rsidP="27727AA8">
            <w:pPr>
              <w:pStyle w:val="Heading2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 w:themeColor="text1"/>
                  <w:sz w:val="24"/>
                </w:rPr>
                <w:id w:val="-651833632"/>
                <w:placeholder>
                  <w:docPart w:val="AD849136E2DEC74296454AC812E0956F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A77921" w:rsidRPr="27727AA8">
                  <w:rPr>
                    <w:rFonts w:ascii="Times New Roman" w:eastAsia="Times New Roman" w:hAnsi="Times New Roman" w:cs="Times New Roman"/>
                    <w:color w:val="000000" w:themeColor="text1"/>
                    <w:sz w:val="24"/>
                  </w:rPr>
                  <w:t>Objective</w:t>
                </w:r>
              </w:sdtContent>
            </w:sdt>
          </w:p>
          <w:p w14:paraId="096DF085" w14:textId="5EB42EF7" w:rsidR="003F2949" w:rsidRPr="003F2949" w:rsidRDefault="780B0D56" w:rsidP="27727AA8">
            <w:pPr>
              <w:rPr>
                <w:rFonts w:ascii="Times New Roman" w:eastAsia="Times New Roman" w:hAnsi="Times New Roman" w:cs="Times New Roman"/>
              </w:rPr>
            </w:pPr>
            <w:r w:rsidRPr="27727AA8">
              <w:rPr>
                <w:rFonts w:ascii="Times New Roman" w:eastAsia="Times New Roman" w:hAnsi="Times New Roman" w:cs="Times New Roman"/>
              </w:rPr>
              <w:t>My aim is to apply my caregiving skill to the fullest to make my client satisfied.</w:t>
            </w:r>
            <w:r w:rsidR="70943540" w:rsidRPr="27727AA8">
              <w:rPr>
                <w:rFonts w:ascii="Times New Roman" w:eastAsia="Times New Roman" w:hAnsi="Times New Roman" w:cs="Times New Roman"/>
              </w:rPr>
              <w:t xml:space="preserve"> </w:t>
            </w:r>
            <w:r w:rsidR="48BEA0DB" w:rsidRPr="27727AA8">
              <w:rPr>
                <w:rFonts w:ascii="Times New Roman" w:eastAsia="Times New Roman" w:hAnsi="Times New Roman" w:cs="Times New Roman"/>
              </w:rPr>
              <w:t>Also,</w:t>
            </w:r>
            <w:r w:rsidR="00450829" w:rsidRPr="27727AA8">
              <w:rPr>
                <w:rFonts w:ascii="Times New Roman" w:eastAsia="Times New Roman" w:hAnsi="Times New Roman" w:cs="Times New Roman"/>
              </w:rPr>
              <w:t xml:space="preserve"> to </w:t>
            </w:r>
            <w:r w:rsidR="09353859" w:rsidRPr="27727AA8">
              <w:rPr>
                <w:rFonts w:ascii="Times New Roman" w:eastAsia="Times New Roman" w:hAnsi="Times New Roman" w:cs="Times New Roman"/>
              </w:rPr>
              <w:t>use</w:t>
            </w:r>
            <w:r w:rsidR="34E58759" w:rsidRPr="27727AA8">
              <w:rPr>
                <w:rFonts w:ascii="Times New Roman" w:eastAsia="Times New Roman" w:hAnsi="Times New Roman" w:cs="Times New Roman"/>
              </w:rPr>
              <w:t xml:space="preserve"> my </w:t>
            </w:r>
            <w:r w:rsidR="09353859" w:rsidRPr="27727AA8">
              <w:rPr>
                <w:rFonts w:ascii="Times New Roman" w:eastAsia="Times New Roman" w:hAnsi="Times New Roman" w:cs="Times New Roman"/>
              </w:rPr>
              <w:t>communication</w:t>
            </w:r>
            <w:r w:rsidR="003F3BD3" w:rsidRPr="27727AA8">
              <w:rPr>
                <w:rFonts w:ascii="Times New Roman" w:eastAsia="Times New Roman" w:hAnsi="Times New Roman" w:cs="Times New Roman"/>
              </w:rPr>
              <w:t xml:space="preserve"> </w:t>
            </w:r>
            <w:r w:rsidR="5A6CA9CA" w:rsidRPr="27727AA8">
              <w:rPr>
                <w:rFonts w:ascii="Times New Roman" w:eastAsia="Times New Roman" w:hAnsi="Times New Roman" w:cs="Times New Roman"/>
              </w:rPr>
              <w:t>skills to</w:t>
            </w:r>
            <w:r w:rsidR="00B57161" w:rsidRPr="27727AA8">
              <w:rPr>
                <w:rFonts w:ascii="Times New Roman" w:eastAsia="Times New Roman" w:hAnsi="Times New Roman" w:cs="Times New Roman"/>
              </w:rPr>
              <w:t xml:space="preserve"> meet my client’s needs </w:t>
            </w:r>
            <w:r w:rsidR="00C42BDD" w:rsidRPr="27727AA8">
              <w:rPr>
                <w:rFonts w:ascii="Times New Roman" w:eastAsia="Times New Roman" w:hAnsi="Times New Roman" w:cs="Times New Roman"/>
              </w:rPr>
              <w:t xml:space="preserve">to the </w:t>
            </w:r>
            <w:r w:rsidR="2ECC5638" w:rsidRPr="27727AA8">
              <w:rPr>
                <w:rFonts w:ascii="Times New Roman" w:eastAsia="Times New Roman" w:hAnsi="Times New Roman" w:cs="Times New Roman"/>
              </w:rPr>
              <w:t>fullest.</w:t>
            </w:r>
          </w:p>
          <w:p w14:paraId="79DBDC89" w14:textId="77777777" w:rsidR="00B774B7" w:rsidRPr="00B774B7" w:rsidRDefault="00B774B7" w:rsidP="27727AA8">
            <w:pPr>
              <w:rPr>
                <w:rFonts w:ascii="Times New Roman" w:eastAsia="Times New Roman" w:hAnsi="Times New Roman" w:cs="Times New Roman"/>
              </w:rPr>
            </w:pPr>
          </w:p>
          <w:p w14:paraId="0671CE2D" w14:textId="049DBCA5" w:rsidR="00605A5B" w:rsidRPr="006E70D3" w:rsidRDefault="00605A5B" w:rsidP="27727AA8">
            <w:pPr>
              <w:pStyle w:val="TextRight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0E1D44" w14:paraId="58E42FA4" w14:textId="77777777" w:rsidTr="091077A5">
        <w:trPr>
          <w:trHeight w:val="3688"/>
        </w:trPr>
        <w:tc>
          <w:tcPr>
            <w:tcW w:w="3601" w:type="dxa"/>
            <w:tcBorders>
              <w:right w:val="single" w:sz="18" w:space="0" w:color="648276" w:themeColor="accent5"/>
            </w:tcBorders>
          </w:tcPr>
          <w:p w14:paraId="1A9B7984" w14:textId="77777777" w:rsidR="000E1D44" w:rsidRDefault="001D31F0" w:rsidP="27727AA8">
            <w:pPr>
              <w:pStyle w:val="Heading1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 w:themeColor="text1"/>
                  <w:sz w:val="24"/>
                </w:rPr>
                <w:id w:val="1723097672"/>
                <w:placeholder>
                  <w:docPart w:val="2B0CCFE2B4A80744AF007B981A569D38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A77921" w:rsidRPr="27727AA8">
                  <w:rPr>
                    <w:rFonts w:ascii="Times New Roman" w:eastAsia="Times New Roman" w:hAnsi="Times New Roman" w:cs="Times New Roman"/>
                    <w:color w:val="000000" w:themeColor="text1"/>
                    <w:sz w:val="24"/>
                  </w:rPr>
                  <w:t>Education</w:t>
                </w:r>
              </w:sdtContent>
            </w:sdt>
          </w:p>
          <w:p w14:paraId="2CECFC39" w14:textId="77777777" w:rsidR="00360384" w:rsidRDefault="00205051" w:rsidP="27727AA8">
            <w:pPr>
              <w:pStyle w:val="TextLeft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Most </w:t>
            </w:r>
            <w:r w:rsidR="00B7104F"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High School</w:t>
            </w:r>
          </w:p>
          <w:p w14:paraId="1F00A7FD" w14:textId="77777777" w:rsidR="000E1D44" w:rsidRDefault="00360384" w:rsidP="27727AA8">
            <w:pPr>
              <w:pStyle w:val="TextLeft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(Undergraduates Certificate</w:t>
            </w:r>
            <w:r w:rsidR="00CD7008"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)</w:t>
            </w:r>
          </w:p>
          <w:p w14:paraId="078E50A7" w14:textId="029D92D0" w:rsidR="00CD7008" w:rsidRDefault="00C46070" w:rsidP="27727AA8">
            <w:pPr>
              <w:rPr>
                <w:rFonts w:ascii="Times New Roman" w:eastAsia="Times New Roman" w:hAnsi="Times New Roman" w:cs="Times New Roman"/>
              </w:rPr>
            </w:pPr>
            <w:r w:rsidRPr="27727AA8">
              <w:rPr>
                <w:rFonts w:ascii="Times New Roman" w:eastAsia="Times New Roman" w:hAnsi="Times New Roman" w:cs="Times New Roman"/>
              </w:rPr>
              <w:t xml:space="preserve">                                </w:t>
            </w:r>
            <w:r w:rsidR="00C06020" w:rsidRPr="27727AA8">
              <w:rPr>
                <w:rFonts w:ascii="Times New Roman" w:eastAsia="Times New Roman" w:hAnsi="Times New Roman" w:cs="Times New Roman"/>
              </w:rPr>
              <w:t>2015-2021</w:t>
            </w:r>
          </w:p>
          <w:p w14:paraId="2760ACC6" w14:textId="7DAAFC12" w:rsidR="00C06020" w:rsidRDefault="00C46070" w:rsidP="27727AA8">
            <w:pPr>
              <w:rPr>
                <w:rFonts w:ascii="Times New Roman" w:eastAsia="Times New Roman" w:hAnsi="Times New Roman" w:cs="Times New Roman"/>
              </w:rPr>
            </w:pPr>
            <w:r w:rsidRPr="27727AA8">
              <w:rPr>
                <w:rFonts w:ascii="Times New Roman" w:eastAsia="Times New Roman" w:hAnsi="Times New Roman" w:cs="Times New Roman"/>
              </w:rPr>
              <w:t xml:space="preserve">                   </w:t>
            </w:r>
            <w:r w:rsidR="00C06020" w:rsidRPr="27727AA8">
              <w:rPr>
                <w:rFonts w:ascii="Times New Roman" w:eastAsia="Times New Roman" w:hAnsi="Times New Roman" w:cs="Times New Roman"/>
              </w:rPr>
              <w:t xml:space="preserve">Centennial College </w:t>
            </w:r>
          </w:p>
          <w:p w14:paraId="654F9E20" w14:textId="2210E842" w:rsidR="00F25C9B" w:rsidRPr="00CD7008" w:rsidRDefault="00C46070" w:rsidP="27727AA8">
            <w:pPr>
              <w:rPr>
                <w:rFonts w:ascii="Times New Roman" w:eastAsia="Times New Roman" w:hAnsi="Times New Roman" w:cs="Times New Roman"/>
              </w:rPr>
            </w:pPr>
            <w:r w:rsidRPr="27727AA8">
              <w:rPr>
                <w:rFonts w:ascii="Times New Roman" w:eastAsia="Times New Roman" w:hAnsi="Times New Roman" w:cs="Times New Roman"/>
              </w:rPr>
              <w:t xml:space="preserve">                             2023-till date</w:t>
            </w:r>
          </w:p>
        </w:tc>
        <w:tc>
          <w:tcPr>
            <w:tcW w:w="7189" w:type="dxa"/>
            <w:tcBorders>
              <w:left w:val="single" w:sz="18" w:space="0" w:color="648276" w:themeColor="accent5"/>
              <w:bottom w:val="single" w:sz="8" w:space="0" w:color="648276" w:themeColor="accent5"/>
            </w:tcBorders>
          </w:tcPr>
          <w:sdt>
            <w:sdtPr>
              <w:id w:val="-1767221959"/>
              <w:placeholder>
                <w:docPart w:val="980AC9A4DCF50E4B9F95AA85FC1456B1"/>
              </w:placeholder>
              <w:temporary/>
              <w:showingPlcHdr/>
              <w15:appearance w15:val="hidden"/>
              <w:text/>
            </w:sdtPr>
            <w:sdtEndPr/>
            <w:sdtContent>
              <w:p w14:paraId="3A721009" w14:textId="77777777" w:rsidR="00A77921" w:rsidRDefault="00A77921" w:rsidP="27727AA8">
                <w:pPr>
                  <w:pStyle w:val="Heading2"/>
                  <w:rPr>
                    <w:rFonts w:ascii="Times New Roman" w:eastAsia="Times New Roman" w:hAnsi="Times New Roman" w:cs="Times New Roman"/>
                    <w:color w:val="000000" w:themeColor="text1"/>
                    <w:sz w:val="24"/>
                  </w:rPr>
                </w:pPr>
                <w:r w:rsidRPr="27727AA8">
                  <w:rPr>
                    <w:rFonts w:ascii="Times New Roman" w:eastAsia="Times New Roman" w:hAnsi="Times New Roman" w:cs="Times New Roman"/>
                    <w:color w:val="000000" w:themeColor="text1"/>
                    <w:sz w:val="24"/>
                  </w:rPr>
                  <w:t>Experience</w:t>
                </w:r>
              </w:p>
            </w:sdtContent>
          </w:sdt>
          <w:p w14:paraId="44DDFE03" w14:textId="0FE80309" w:rsidR="000E1D44" w:rsidRDefault="00177D95" w:rsidP="27727AA8">
            <w:pPr>
              <w:pStyle w:val="SmallText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2017-202</w:t>
            </w:r>
            <w:r w:rsidR="00AD6821"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0</w:t>
            </w:r>
          </w:p>
          <w:p w14:paraId="7B9BE776" w14:textId="63563A60" w:rsidR="0057534A" w:rsidRPr="000E1D44" w:rsidRDefault="00AD6821" w:rsidP="27727AA8">
            <w:pPr>
              <w:pStyle w:val="TextRight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Senior Care</w:t>
            </w:r>
            <w:r w:rsidR="0057534A"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="000E1D44"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•</w:t>
            </w:r>
            <w:r w:rsidR="00E73FCD"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Care Giver</w:t>
            </w:r>
            <w:r w:rsidR="0057534A"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="000E1D44"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•</w:t>
            </w:r>
            <w:r w:rsidR="0057534A"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="00CD71D1"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My Grandmother </w:t>
            </w:r>
          </w:p>
          <w:p w14:paraId="270BA04A" w14:textId="77777777" w:rsidR="000E1D44" w:rsidRDefault="0057534A" w:rsidP="27727AA8">
            <w:pPr>
              <w:pStyle w:val="TextRight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  <w:p w14:paraId="04110BA1" w14:textId="4F547510" w:rsidR="0057534A" w:rsidRDefault="00941260" w:rsidP="27727AA8">
            <w:pPr>
              <w:pStyle w:val="SmallText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Sept 2022 -Dec 2022</w:t>
            </w:r>
          </w:p>
          <w:p w14:paraId="78887491" w14:textId="4383B3AA" w:rsidR="00A841B9" w:rsidRDefault="19C3B772" w:rsidP="27727AA8">
            <w:pPr>
              <w:pStyle w:val="TextRight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Personal Support Worker </w:t>
            </w:r>
            <w:r w:rsidR="0057534A"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• </w:t>
            </w:r>
            <w:r w:rsidR="00A841B9"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Nanny Services</w:t>
            </w:r>
          </w:p>
          <w:p w14:paraId="5BEFE0F3" w14:textId="77777777" w:rsidR="005D273C" w:rsidRPr="002123E3" w:rsidRDefault="005D273C" w:rsidP="27727AA8">
            <w:pPr>
              <w:rPr>
                <w:rFonts w:ascii="Times New Roman" w:eastAsia="Times New Roman" w:hAnsi="Times New Roman" w:cs="Times New Roman"/>
                <w:i/>
                <w:iCs/>
              </w:rPr>
            </w:pPr>
          </w:p>
          <w:p w14:paraId="348C3BA6" w14:textId="3DFE9D84" w:rsidR="005D273C" w:rsidRPr="002123E3" w:rsidRDefault="00EB17B0" w:rsidP="27727AA8">
            <w:pPr>
              <w:rPr>
                <w:rFonts w:ascii="Times New Roman" w:eastAsia="Times New Roman" w:hAnsi="Times New Roman" w:cs="Times New Roman"/>
                <w:i/>
                <w:iCs/>
              </w:rPr>
            </w:pPr>
            <w:r w:rsidRPr="27727AA8">
              <w:rPr>
                <w:rFonts w:ascii="Times New Roman" w:eastAsia="Times New Roman" w:hAnsi="Times New Roman" w:cs="Times New Roman"/>
                <w:i/>
                <w:iCs/>
              </w:rPr>
              <w:t>Jan 202</w:t>
            </w:r>
            <w:r w:rsidR="00351FB1" w:rsidRPr="27727AA8">
              <w:rPr>
                <w:rFonts w:ascii="Times New Roman" w:eastAsia="Times New Roman" w:hAnsi="Times New Roman" w:cs="Times New Roman"/>
                <w:i/>
                <w:iCs/>
              </w:rPr>
              <w:t>3-March 2023</w:t>
            </w:r>
          </w:p>
          <w:p w14:paraId="19BDA867" w14:textId="12BFA533" w:rsidR="00351FB1" w:rsidRDefault="00351FB1" w:rsidP="27727AA8">
            <w:pPr>
              <w:rPr>
                <w:rFonts w:ascii="Times New Roman" w:eastAsia="Times New Roman" w:hAnsi="Times New Roman" w:cs="Times New Roman"/>
              </w:rPr>
            </w:pPr>
            <w:r w:rsidRPr="091077A5">
              <w:rPr>
                <w:rFonts w:ascii="Times New Roman" w:eastAsia="Times New Roman" w:hAnsi="Times New Roman" w:cs="Times New Roman"/>
              </w:rPr>
              <w:t xml:space="preserve">Personal Support </w:t>
            </w:r>
            <w:r w:rsidR="01876B1E" w:rsidRPr="091077A5">
              <w:rPr>
                <w:rFonts w:ascii="Times New Roman" w:eastAsia="Times New Roman" w:hAnsi="Times New Roman" w:cs="Times New Roman"/>
              </w:rPr>
              <w:t>Worker.</w:t>
            </w:r>
            <w:r w:rsidR="64D2D1B4" w:rsidRPr="091077A5">
              <w:rPr>
                <w:rFonts w:ascii="Times New Roman" w:eastAsia="Times New Roman" w:hAnsi="Times New Roman" w:cs="Times New Roman"/>
              </w:rPr>
              <w:t xml:space="preserve"> </w:t>
            </w:r>
            <w:r w:rsidR="002B7680" w:rsidRPr="091077A5">
              <w:rPr>
                <w:rFonts w:ascii="Times New Roman" w:eastAsia="Times New Roman" w:hAnsi="Times New Roman" w:cs="Times New Roman"/>
              </w:rPr>
              <w:t xml:space="preserve">KRS </w:t>
            </w:r>
            <w:proofErr w:type="spellStart"/>
            <w:r w:rsidR="002B7680" w:rsidRPr="091077A5">
              <w:rPr>
                <w:rFonts w:ascii="Times New Roman" w:eastAsia="Times New Roman" w:hAnsi="Times New Roman" w:cs="Times New Roman"/>
              </w:rPr>
              <w:t>Homecare</w:t>
            </w:r>
            <w:proofErr w:type="spellEnd"/>
          </w:p>
          <w:p w14:paraId="4406E80C" w14:textId="77777777" w:rsidR="002B7680" w:rsidRDefault="002B7680" w:rsidP="27727AA8">
            <w:pPr>
              <w:rPr>
                <w:rFonts w:ascii="Times New Roman" w:eastAsia="Times New Roman" w:hAnsi="Times New Roman" w:cs="Times New Roman"/>
              </w:rPr>
            </w:pPr>
          </w:p>
          <w:p w14:paraId="23276FB9" w14:textId="77777777" w:rsidR="0050702B" w:rsidRPr="005D273C" w:rsidRDefault="0050702B" w:rsidP="27727AA8">
            <w:pPr>
              <w:rPr>
                <w:rFonts w:ascii="Times New Roman" w:eastAsia="Times New Roman" w:hAnsi="Times New Roman" w:cs="Times New Roman"/>
              </w:rPr>
            </w:pPr>
          </w:p>
          <w:p w14:paraId="6F911096" w14:textId="2B363591" w:rsidR="00127CEB" w:rsidRDefault="00127CEB" w:rsidP="27727AA8">
            <w:pPr>
              <w:rPr>
                <w:rFonts w:ascii="Times New Roman" w:eastAsia="Times New Roman" w:hAnsi="Times New Roman" w:cs="Times New Roman"/>
              </w:rPr>
            </w:pPr>
            <w:r w:rsidRPr="27727AA8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3DAD757" w14:textId="3A760870" w:rsidR="00127CEB" w:rsidRPr="00127CEB" w:rsidRDefault="00127CEB" w:rsidP="27727AA8">
            <w:pPr>
              <w:rPr>
                <w:rFonts w:ascii="Times New Roman" w:eastAsia="Times New Roman" w:hAnsi="Times New Roman" w:cs="Times New Roman"/>
              </w:rPr>
            </w:pPr>
          </w:p>
          <w:p w14:paraId="53C8C96D" w14:textId="1B30211C" w:rsidR="000E1D44" w:rsidRPr="00E84058" w:rsidRDefault="000E1D44" w:rsidP="27727AA8">
            <w:pPr>
              <w:pStyle w:val="TextRight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0E1D44" w14:paraId="3E7756F2" w14:textId="77777777" w:rsidTr="091077A5">
        <w:trPr>
          <w:trHeight w:val="2375"/>
        </w:trPr>
        <w:tc>
          <w:tcPr>
            <w:tcW w:w="3601" w:type="dxa"/>
            <w:tcBorders>
              <w:right w:val="single" w:sz="18" w:space="0" w:color="648276" w:themeColor="accent5"/>
            </w:tcBorders>
          </w:tcPr>
          <w:p w14:paraId="450486A3" w14:textId="77777777" w:rsidR="000E1D44" w:rsidRDefault="001D31F0" w:rsidP="27727AA8">
            <w:pPr>
              <w:pStyle w:val="Heading1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000000" w:themeColor="text1"/>
                  <w:sz w:val="24"/>
                </w:rPr>
                <w:id w:val="-242716918"/>
                <w:placeholder>
                  <w:docPart w:val="9690834AAB0532419D81D05DB006FF6B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A77921" w:rsidRPr="27727AA8">
                  <w:rPr>
                    <w:rFonts w:ascii="Times New Roman" w:eastAsia="Times New Roman" w:hAnsi="Times New Roman" w:cs="Times New Roman"/>
                    <w:color w:val="000000" w:themeColor="text1"/>
                    <w:sz w:val="24"/>
                  </w:rPr>
                  <w:t>Key Skills</w:t>
                </w:r>
              </w:sdtContent>
            </w:sdt>
          </w:p>
          <w:p w14:paraId="1B4D7E94" w14:textId="6152A72E" w:rsidR="00554469" w:rsidRDefault="00554469" w:rsidP="27727AA8">
            <w:pPr>
              <w:pStyle w:val="TextLeft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Tolerant</w:t>
            </w:r>
          </w:p>
          <w:p w14:paraId="3AE484E6" w14:textId="562FF630" w:rsidR="00554469" w:rsidRDefault="00287CD6" w:rsidP="27727AA8">
            <w:pPr>
              <w:rPr>
                <w:rFonts w:ascii="Times New Roman" w:eastAsia="Times New Roman" w:hAnsi="Times New Roman" w:cs="Times New Roman"/>
              </w:rPr>
            </w:pPr>
            <w:r w:rsidRPr="27727AA8">
              <w:rPr>
                <w:rFonts w:ascii="Times New Roman" w:eastAsia="Times New Roman" w:hAnsi="Times New Roman" w:cs="Times New Roman"/>
              </w:rPr>
              <w:t xml:space="preserve">                                      </w:t>
            </w:r>
            <w:r w:rsidR="00902967" w:rsidRPr="27727AA8">
              <w:rPr>
                <w:rFonts w:ascii="Times New Roman" w:eastAsia="Times New Roman" w:hAnsi="Times New Roman" w:cs="Times New Roman"/>
              </w:rPr>
              <w:t>Patien</w:t>
            </w:r>
            <w:r w:rsidRPr="27727AA8">
              <w:rPr>
                <w:rFonts w:ascii="Times New Roman" w:eastAsia="Times New Roman" w:hAnsi="Times New Roman" w:cs="Times New Roman"/>
              </w:rPr>
              <w:t>t</w:t>
            </w:r>
            <w:r w:rsidR="00902967" w:rsidRPr="27727AA8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2CF2BE1" w14:textId="7AD27B85" w:rsidR="00902967" w:rsidRDefault="00287CD6" w:rsidP="27727AA8">
            <w:pPr>
              <w:rPr>
                <w:rFonts w:ascii="Times New Roman" w:eastAsia="Times New Roman" w:hAnsi="Times New Roman" w:cs="Times New Roman"/>
              </w:rPr>
            </w:pPr>
            <w:r w:rsidRPr="27727AA8">
              <w:rPr>
                <w:rFonts w:ascii="Times New Roman" w:eastAsia="Times New Roman" w:hAnsi="Times New Roman" w:cs="Times New Roman"/>
              </w:rPr>
              <w:t xml:space="preserve">                        </w:t>
            </w:r>
            <w:r w:rsidR="00902967" w:rsidRPr="27727AA8">
              <w:rPr>
                <w:rFonts w:ascii="Times New Roman" w:eastAsia="Times New Roman" w:hAnsi="Times New Roman" w:cs="Times New Roman"/>
              </w:rPr>
              <w:t xml:space="preserve">Communication </w:t>
            </w:r>
          </w:p>
          <w:p w14:paraId="40A645B0" w14:textId="6E3E2117" w:rsidR="00287CD6" w:rsidRDefault="00287CD6" w:rsidP="27727AA8">
            <w:pPr>
              <w:rPr>
                <w:rFonts w:ascii="Times New Roman" w:eastAsia="Times New Roman" w:hAnsi="Times New Roman" w:cs="Times New Roman"/>
              </w:rPr>
            </w:pPr>
            <w:r w:rsidRPr="27727AA8">
              <w:rPr>
                <w:rFonts w:ascii="Times New Roman" w:eastAsia="Times New Roman" w:hAnsi="Times New Roman" w:cs="Times New Roman"/>
              </w:rPr>
              <w:t xml:space="preserve">                                  Listening </w:t>
            </w:r>
          </w:p>
          <w:p w14:paraId="3E4CA4D2" w14:textId="28836900" w:rsidR="00902967" w:rsidRDefault="00287CD6" w:rsidP="27727AA8">
            <w:pPr>
              <w:rPr>
                <w:rFonts w:ascii="Times New Roman" w:eastAsia="Times New Roman" w:hAnsi="Times New Roman" w:cs="Times New Roman"/>
              </w:rPr>
            </w:pPr>
            <w:r w:rsidRPr="27727AA8">
              <w:rPr>
                <w:rFonts w:ascii="Times New Roman" w:eastAsia="Times New Roman" w:hAnsi="Times New Roman" w:cs="Times New Roman"/>
              </w:rPr>
              <w:t xml:space="preserve">                                   </w:t>
            </w:r>
            <w:r w:rsidR="00902967" w:rsidRPr="27727AA8">
              <w:rPr>
                <w:rFonts w:ascii="Times New Roman" w:eastAsia="Times New Roman" w:hAnsi="Times New Roman" w:cs="Times New Roman"/>
              </w:rPr>
              <w:t>First Aid</w:t>
            </w:r>
          </w:p>
          <w:p w14:paraId="25DC2320" w14:textId="0AABF90C" w:rsidR="00902967" w:rsidRPr="00554469" w:rsidRDefault="00287CD6" w:rsidP="27727AA8">
            <w:pPr>
              <w:rPr>
                <w:rFonts w:ascii="Times New Roman" w:eastAsia="Times New Roman" w:hAnsi="Times New Roman" w:cs="Times New Roman"/>
              </w:rPr>
            </w:pPr>
            <w:r w:rsidRPr="27727AA8">
              <w:rPr>
                <w:rFonts w:ascii="Times New Roman" w:eastAsia="Times New Roman" w:hAnsi="Times New Roman" w:cs="Times New Roman"/>
              </w:rPr>
              <w:t xml:space="preserve">                               Caregiving</w:t>
            </w:r>
          </w:p>
          <w:p w14:paraId="7DB728CC" w14:textId="3865251C" w:rsidR="000E1D44" w:rsidRDefault="00554469" w:rsidP="27727AA8">
            <w:pPr>
              <w:pStyle w:val="TextLeft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7189" w:type="dxa"/>
            <w:tcBorders>
              <w:top w:val="single" w:sz="8" w:space="0" w:color="648276" w:themeColor="accent5"/>
              <w:left w:val="single" w:sz="18" w:space="0" w:color="648276" w:themeColor="accent5"/>
              <w:bottom w:val="single" w:sz="8" w:space="0" w:color="648276" w:themeColor="accent5"/>
            </w:tcBorders>
          </w:tcPr>
          <w:p w14:paraId="13F09D16" w14:textId="34995393" w:rsidR="0057534A" w:rsidRDefault="009624E1" w:rsidP="27727AA8">
            <w:pPr>
              <w:pStyle w:val="Heading2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Certificates</w:t>
            </w:r>
            <w:r w:rsidR="003F27C8" w:rsidRPr="27727AA8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</w:rPr>
              <w:t xml:space="preserve"> </w:t>
            </w:r>
          </w:p>
          <w:p w14:paraId="4A04E36E" w14:textId="77777777" w:rsidR="000E1D44" w:rsidRDefault="009624E1" w:rsidP="27727AA8">
            <w:pPr>
              <w:pStyle w:val="TextRight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Personal Support Worker </w:t>
            </w:r>
            <w:r w:rsidR="00475A77"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(PSW) certificate </w:t>
            </w:r>
          </w:p>
          <w:p w14:paraId="5005C398" w14:textId="77777777" w:rsidR="002274B5" w:rsidRDefault="00E31A00" w:rsidP="27727AA8">
            <w:pPr>
              <w:rPr>
                <w:rFonts w:ascii="Times New Roman" w:eastAsia="Times New Roman" w:hAnsi="Times New Roman" w:cs="Times New Roman"/>
              </w:rPr>
            </w:pPr>
            <w:r w:rsidRPr="27727AA8">
              <w:rPr>
                <w:rFonts w:ascii="Times New Roman" w:eastAsia="Times New Roman" w:hAnsi="Times New Roman" w:cs="Times New Roman"/>
              </w:rPr>
              <w:t>Cardiopulmonary Resuscitation Certificat</w:t>
            </w:r>
            <w:r w:rsidR="002274B5" w:rsidRPr="27727AA8">
              <w:rPr>
                <w:rFonts w:ascii="Times New Roman" w:eastAsia="Times New Roman" w:hAnsi="Times New Roman" w:cs="Times New Roman"/>
              </w:rPr>
              <w:t>e (CPR)</w:t>
            </w:r>
          </w:p>
          <w:p w14:paraId="10C7077F" w14:textId="233A4FD1" w:rsidR="00475A77" w:rsidRPr="00475A77" w:rsidRDefault="002274B5" w:rsidP="27727AA8">
            <w:pPr>
              <w:rPr>
                <w:rFonts w:ascii="Times New Roman" w:eastAsia="Times New Roman" w:hAnsi="Times New Roman" w:cs="Times New Roman"/>
              </w:rPr>
            </w:pPr>
            <w:r w:rsidRPr="27727AA8">
              <w:rPr>
                <w:rFonts w:ascii="Times New Roman" w:eastAsia="Times New Roman" w:hAnsi="Times New Roman" w:cs="Times New Roman"/>
              </w:rPr>
              <w:t xml:space="preserve">Police Check </w:t>
            </w:r>
          </w:p>
        </w:tc>
      </w:tr>
      <w:tr w:rsidR="000E1D44" w14:paraId="4FE11241" w14:textId="77777777" w:rsidTr="091077A5">
        <w:trPr>
          <w:trHeight w:val="1604"/>
        </w:trPr>
        <w:tc>
          <w:tcPr>
            <w:tcW w:w="3601" w:type="dxa"/>
            <w:tcBorders>
              <w:right w:val="single" w:sz="18" w:space="0" w:color="648276" w:themeColor="accent5"/>
            </w:tcBorders>
          </w:tcPr>
          <w:p w14:paraId="034F6A85" w14:textId="05D7D3ED" w:rsidR="000E1D44" w:rsidRDefault="007F6A8C" w:rsidP="27727AA8">
            <w:pPr>
              <w:rPr>
                <w:rFonts w:ascii="Times New Roman" w:eastAsia="Times New Roman" w:hAnsi="Times New Roman" w:cs="Times New Roman"/>
              </w:rPr>
            </w:pPr>
            <w:r w:rsidRPr="27727AA8">
              <w:rPr>
                <w:rFonts w:ascii="Times New Roman" w:eastAsia="Times New Roman" w:hAnsi="Times New Roman" w:cs="Times New Roman"/>
              </w:rPr>
              <w:t xml:space="preserve">                            </w:t>
            </w:r>
          </w:p>
        </w:tc>
        <w:tc>
          <w:tcPr>
            <w:tcW w:w="7189" w:type="dxa"/>
            <w:tcBorders>
              <w:left w:val="single" w:sz="18" w:space="0" w:color="648276" w:themeColor="accent5"/>
              <w:bottom w:val="single" w:sz="8" w:space="0" w:color="648276" w:themeColor="accent5"/>
            </w:tcBorders>
          </w:tcPr>
          <w:p w14:paraId="18B61350" w14:textId="51D05400" w:rsidR="0057534A" w:rsidRDefault="001850BB" w:rsidP="27727AA8">
            <w:pPr>
              <w:pStyle w:val="Heading2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27727AA8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Reference </w:t>
            </w:r>
          </w:p>
          <w:p w14:paraId="1C359D52" w14:textId="3C612704" w:rsidR="000E1D44" w:rsidRDefault="00623A97" w:rsidP="27727AA8">
            <w:pPr>
              <w:pStyle w:val="TextRight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91077A5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Contact Info-</w:t>
            </w:r>
            <w:r w:rsidR="00E10105" w:rsidRPr="091077A5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+1 (416) 561-</w:t>
            </w:r>
            <w:r w:rsidR="36F3FEFF" w:rsidRPr="091077A5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8946,</w:t>
            </w:r>
            <w:r w:rsidR="00532BAC" w:rsidRPr="091077A5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+1 (437) 477</w:t>
            </w:r>
            <w:r w:rsidR="00B84787" w:rsidRPr="091077A5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p</w:t>
            </w:r>
            <w:r w:rsidR="00532BAC" w:rsidRPr="091077A5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-1401</w:t>
            </w:r>
          </w:p>
        </w:tc>
      </w:tr>
      <w:tr w:rsidR="000E1D44" w14:paraId="4F966341" w14:textId="77777777" w:rsidTr="091077A5">
        <w:trPr>
          <w:trHeight w:val="149"/>
        </w:trPr>
        <w:tc>
          <w:tcPr>
            <w:tcW w:w="3601" w:type="dxa"/>
            <w:tcBorders>
              <w:right w:val="single" w:sz="18" w:space="0" w:color="648276" w:themeColor="accent5"/>
            </w:tcBorders>
          </w:tcPr>
          <w:p w14:paraId="08861BB0" w14:textId="77777777" w:rsidR="000E1D44" w:rsidRDefault="000E1D44" w:rsidP="27727AA8"/>
        </w:tc>
        <w:tc>
          <w:tcPr>
            <w:tcW w:w="7189" w:type="dxa"/>
            <w:tcBorders>
              <w:left w:val="single" w:sz="18" w:space="0" w:color="648276" w:themeColor="accent5"/>
            </w:tcBorders>
          </w:tcPr>
          <w:p w14:paraId="1BE0DAC6" w14:textId="0D584598" w:rsidR="000E1D44" w:rsidRDefault="000E1D44" w:rsidP="27727AA8">
            <w:pPr>
              <w:pStyle w:val="Heading2"/>
              <w:rPr>
                <w:sz w:val="24"/>
              </w:rPr>
            </w:pPr>
          </w:p>
          <w:sdt>
            <w:sdtPr>
              <w:rPr>
                <w:w w:val="105"/>
              </w:rPr>
              <w:id w:val="-408077227"/>
              <w:placeholder>
                <w:docPart w:val="64CEE8B636AA9A4C8DB5B5D0C6DA4C61"/>
              </w:placeholder>
              <w:temporary/>
              <w:showingPlcHdr/>
              <w15:appearance w15:val="hidden"/>
              <w:text/>
            </w:sdtPr>
            <w:sdtEndPr/>
            <w:sdtContent>
              <w:p w14:paraId="1C359B60" w14:textId="77777777" w:rsidR="000E1D44" w:rsidRPr="000E1D44" w:rsidRDefault="0057534A" w:rsidP="27727AA8">
                <w:pPr>
                  <w:pStyle w:val="TextRight"/>
                  <w:rPr>
                    <w:sz w:val="24"/>
                  </w:rPr>
                </w:pPr>
                <w:r w:rsidRPr="27727AA8">
                  <w:rPr>
                    <w:sz w:val="24"/>
                  </w:rPr>
                  <w:t>[Available upon request.]</w:t>
                </w:r>
              </w:p>
            </w:sdtContent>
          </w:sdt>
        </w:tc>
      </w:tr>
    </w:tbl>
    <w:p w14:paraId="576A82FD" w14:textId="77777777" w:rsidR="00C55D85" w:rsidRDefault="00C55D85" w:rsidP="27727AA8"/>
    <w:sectPr w:rsidR="00C55D85" w:rsidSect="00F4501B">
      <w:footerReference w:type="default" r:id="rId6"/>
      <w:pgSz w:w="12240" w:h="15840" w:code="1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D38328" w14:textId="77777777" w:rsidR="009552F1" w:rsidRDefault="009552F1" w:rsidP="00F316AD">
      <w:r>
        <w:separator/>
      </w:r>
    </w:p>
  </w:endnote>
  <w:endnote w:type="continuationSeparator" w:id="0">
    <w:p w14:paraId="09C74F7C" w14:textId="77777777" w:rsidR="009552F1" w:rsidRDefault="009552F1" w:rsidP="00F316AD">
      <w:r>
        <w:continuationSeparator/>
      </w:r>
    </w:p>
  </w:endnote>
  <w:endnote w:type="continuationNotice" w:id="1">
    <w:p w14:paraId="51EF1C1E" w14:textId="77777777" w:rsidR="00837AD6" w:rsidRDefault="00837AD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 (Body CS)">
    <w:altName w:val="Times New Roman"/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598E93" w14:textId="77777777" w:rsidR="000E1D44" w:rsidRDefault="000E1D44">
    <w:pPr>
      <w:pStyle w:val="Footer"/>
    </w:pP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8289D8B" wp14:editId="3930A4AE">
              <wp:simplePos x="0" y="0"/>
              <wp:positionH relativeFrom="page">
                <wp:posOffset>457200</wp:posOffset>
              </wp:positionH>
              <wp:positionV relativeFrom="page">
                <wp:posOffset>9593580</wp:posOffset>
              </wp:positionV>
              <wp:extent cx="6850380" cy="458470"/>
              <wp:effectExtent l="0" t="0" r="0" b="0"/>
              <wp:wrapNone/>
              <wp:docPr id="1" name="Rectangle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850380" cy="45847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dec="http://schemas.microsoft.com/office/drawing/2017/decorative">
          <w:pict>
            <v:rect id="Rectangle 2" style="position:absolute;margin-left:36pt;margin-top:755.4pt;width:539.4pt;height:36.1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lt="&quot;&quot;" o:spid="_x0000_s1026" fillcolor="#648276 [3208]" stroked="f" w14:anchorId="4815D37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"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797076" w14:textId="77777777" w:rsidR="009552F1" w:rsidRDefault="009552F1" w:rsidP="00F316AD">
      <w:r>
        <w:separator/>
      </w:r>
    </w:p>
  </w:footnote>
  <w:footnote w:type="continuationSeparator" w:id="0">
    <w:p w14:paraId="67EB9B45" w14:textId="77777777" w:rsidR="009552F1" w:rsidRDefault="009552F1" w:rsidP="00F316AD">
      <w:r>
        <w:continuationSeparator/>
      </w:r>
    </w:p>
  </w:footnote>
  <w:footnote w:type="continuationNotice" w:id="1">
    <w:p w14:paraId="3AD7A942" w14:textId="77777777" w:rsidR="00837AD6" w:rsidRDefault="00837AD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7"/>
  <w:removePersonalInformation/>
  <w:removeDateAndTime/>
  <w:proofState w:spelling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33E"/>
    <w:rsid w:val="0003015F"/>
    <w:rsid w:val="00045A80"/>
    <w:rsid w:val="0008327B"/>
    <w:rsid w:val="00084008"/>
    <w:rsid w:val="000845CD"/>
    <w:rsid w:val="00085540"/>
    <w:rsid w:val="000A17C3"/>
    <w:rsid w:val="000B0A1C"/>
    <w:rsid w:val="000E1D44"/>
    <w:rsid w:val="00127CEB"/>
    <w:rsid w:val="00147A6C"/>
    <w:rsid w:val="00157768"/>
    <w:rsid w:val="00177D95"/>
    <w:rsid w:val="00181CEF"/>
    <w:rsid w:val="001850BB"/>
    <w:rsid w:val="001D31F0"/>
    <w:rsid w:val="00205051"/>
    <w:rsid w:val="0020696E"/>
    <w:rsid w:val="002123E3"/>
    <w:rsid w:val="002274B5"/>
    <w:rsid w:val="002356A2"/>
    <w:rsid w:val="00242A49"/>
    <w:rsid w:val="0024775A"/>
    <w:rsid w:val="00287CD6"/>
    <w:rsid w:val="002904D9"/>
    <w:rsid w:val="002B7680"/>
    <w:rsid w:val="002D12DA"/>
    <w:rsid w:val="002D19BA"/>
    <w:rsid w:val="003019B2"/>
    <w:rsid w:val="0034688D"/>
    <w:rsid w:val="00351FB1"/>
    <w:rsid w:val="00360384"/>
    <w:rsid w:val="003F27C8"/>
    <w:rsid w:val="003F2949"/>
    <w:rsid w:val="003F3BD3"/>
    <w:rsid w:val="0040233B"/>
    <w:rsid w:val="004114B4"/>
    <w:rsid w:val="00450829"/>
    <w:rsid w:val="00475A77"/>
    <w:rsid w:val="004A7494"/>
    <w:rsid w:val="005026CE"/>
    <w:rsid w:val="0050702B"/>
    <w:rsid w:val="00507E93"/>
    <w:rsid w:val="00511A6E"/>
    <w:rsid w:val="00532BAC"/>
    <w:rsid w:val="00544FCD"/>
    <w:rsid w:val="00554469"/>
    <w:rsid w:val="0057534A"/>
    <w:rsid w:val="005D273C"/>
    <w:rsid w:val="00605A5B"/>
    <w:rsid w:val="00623A97"/>
    <w:rsid w:val="00642D9F"/>
    <w:rsid w:val="0065370F"/>
    <w:rsid w:val="0066719B"/>
    <w:rsid w:val="006C60E6"/>
    <w:rsid w:val="006E0756"/>
    <w:rsid w:val="006E70D3"/>
    <w:rsid w:val="00706AD6"/>
    <w:rsid w:val="00765D7F"/>
    <w:rsid w:val="0078438D"/>
    <w:rsid w:val="0079333E"/>
    <w:rsid w:val="007B0F94"/>
    <w:rsid w:val="007F6A8C"/>
    <w:rsid w:val="00837AD6"/>
    <w:rsid w:val="00864E8F"/>
    <w:rsid w:val="008F34DF"/>
    <w:rsid w:val="00902967"/>
    <w:rsid w:val="0093013C"/>
    <w:rsid w:val="00941260"/>
    <w:rsid w:val="009552F1"/>
    <w:rsid w:val="009624E1"/>
    <w:rsid w:val="009711DB"/>
    <w:rsid w:val="00A011CA"/>
    <w:rsid w:val="00A77921"/>
    <w:rsid w:val="00A841B9"/>
    <w:rsid w:val="00A92D8A"/>
    <w:rsid w:val="00AD6821"/>
    <w:rsid w:val="00B045CF"/>
    <w:rsid w:val="00B2124F"/>
    <w:rsid w:val="00B26B39"/>
    <w:rsid w:val="00B57161"/>
    <w:rsid w:val="00B575FB"/>
    <w:rsid w:val="00B6190E"/>
    <w:rsid w:val="00B7104F"/>
    <w:rsid w:val="00B774B7"/>
    <w:rsid w:val="00B84787"/>
    <w:rsid w:val="00B95BC5"/>
    <w:rsid w:val="00BD4217"/>
    <w:rsid w:val="00C06020"/>
    <w:rsid w:val="00C1095A"/>
    <w:rsid w:val="00C31DEA"/>
    <w:rsid w:val="00C42BDD"/>
    <w:rsid w:val="00C46070"/>
    <w:rsid w:val="00C55D85"/>
    <w:rsid w:val="00C7452C"/>
    <w:rsid w:val="00CA2273"/>
    <w:rsid w:val="00CD50FD"/>
    <w:rsid w:val="00CD7008"/>
    <w:rsid w:val="00CD71D1"/>
    <w:rsid w:val="00D221B9"/>
    <w:rsid w:val="00D348E1"/>
    <w:rsid w:val="00D47124"/>
    <w:rsid w:val="00DA44C1"/>
    <w:rsid w:val="00DD5D7B"/>
    <w:rsid w:val="00E10105"/>
    <w:rsid w:val="00E31A00"/>
    <w:rsid w:val="00E73FCD"/>
    <w:rsid w:val="00E84058"/>
    <w:rsid w:val="00EB17B0"/>
    <w:rsid w:val="00EF0FD0"/>
    <w:rsid w:val="00F25C9B"/>
    <w:rsid w:val="00F316AD"/>
    <w:rsid w:val="00F4501B"/>
    <w:rsid w:val="00F45A1E"/>
    <w:rsid w:val="00F50CD6"/>
    <w:rsid w:val="00F636AE"/>
    <w:rsid w:val="00F94B63"/>
    <w:rsid w:val="00FF7C2B"/>
    <w:rsid w:val="01876B1E"/>
    <w:rsid w:val="06FDCFD8"/>
    <w:rsid w:val="091077A5"/>
    <w:rsid w:val="09353859"/>
    <w:rsid w:val="0C281C87"/>
    <w:rsid w:val="0FCEAEB1"/>
    <w:rsid w:val="1232779B"/>
    <w:rsid w:val="19C3B772"/>
    <w:rsid w:val="1A81517F"/>
    <w:rsid w:val="202A4DD6"/>
    <w:rsid w:val="23881C6B"/>
    <w:rsid w:val="24513FBC"/>
    <w:rsid w:val="27727AA8"/>
    <w:rsid w:val="28E27C8B"/>
    <w:rsid w:val="2DC893CF"/>
    <w:rsid w:val="2DDD22B8"/>
    <w:rsid w:val="2ECC5638"/>
    <w:rsid w:val="30618B57"/>
    <w:rsid w:val="31169A67"/>
    <w:rsid w:val="34E58759"/>
    <w:rsid w:val="36EBB59F"/>
    <w:rsid w:val="36F3FEFF"/>
    <w:rsid w:val="45D88EA7"/>
    <w:rsid w:val="45F1B704"/>
    <w:rsid w:val="46DAC9EA"/>
    <w:rsid w:val="48BEA0DB"/>
    <w:rsid w:val="4C47D02B"/>
    <w:rsid w:val="5A6CA9CA"/>
    <w:rsid w:val="5AC571AB"/>
    <w:rsid w:val="5C65E17B"/>
    <w:rsid w:val="5C88AC7C"/>
    <w:rsid w:val="5D51B6E8"/>
    <w:rsid w:val="6357CCF6"/>
    <w:rsid w:val="64D2D1B4"/>
    <w:rsid w:val="6E2FCF27"/>
    <w:rsid w:val="6F740A32"/>
    <w:rsid w:val="70943540"/>
    <w:rsid w:val="76FD8221"/>
    <w:rsid w:val="780B0D56"/>
    <w:rsid w:val="78995282"/>
    <w:rsid w:val="792F5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1BFE9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7"/>
    <w:qFormat/>
    <w:rsid w:val="0034688D"/>
    <w:rPr>
      <w:color w:val="000000" w:themeColor="text1"/>
    </w:rPr>
  </w:style>
  <w:style w:type="paragraph" w:styleId="Heading1">
    <w:name w:val="heading 1"/>
    <w:basedOn w:val="Normal"/>
    <w:next w:val="Normal"/>
    <w:link w:val="Heading1Char"/>
    <w:uiPriority w:val="2"/>
    <w:qFormat/>
    <w:rsid w:val="00A77921"/>
    <w:pPr>
      <w:spacing w:before="120" w:after="120"/>
      <w:jc w:val="right"/>
      <w:outlineLvl w:val="0"/>
    </w:pPr>
    <w:rPr>
      <w:rFonts w:asciiTheme="majorHAnsi" w:hAnsiTheme="majorHAnsi" w:cs="Times New Roman (Body CS)"/>
      <w:b/>
      <w:color w:val="648276" w:themeColor="accent5"/>
      <w:sz w:val="28"/>
    </w:rPr>
  </w:style>
  <w:style w:type="paragraph" w:styleId="Heading2">
    <w:name w:val="heading 2"/>
    <w:basedOn w:val="Normal"/>
    <w:next w:val="Normal"/>
    <w:link w:val="Heading2Char"/>
    <w:uiPriority w:val="3"/>
    <w:qFormat/>
    <w:rsid w:val="00A77921"/>
    <w:pPr>
      <w:spacing w:before="120" w:after="120"/>
      <w:outlineLvl w:val="1"/>
    </w:pPr>
    <w:rPr>
      <w:rFonts w:asciiTheme="majorHAnsi" w:hAnsiTheme="majorHAnsi"/>
      <w:b/>
      <w:color w:val="648276" w:themeColor="accent5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F316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7534A"/>
    <w:rPr>
      <w:color w:val="000000" w:themeColor="text1"/>
    </w:rPr>
  </w:style>
  <w:style w:type="paragraph" w:styleId="Footer">
    <w:name w:val="footer"/>
    <w:basedOn w:val="Normal"/>
    <w:link w:val="FooterChar"/>
    <w:uiPriority w:val="99"/>
    <w:semiHidden/>
    <w:rsid w:val="00F316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7534A"/>
    <w:rPr>
      <w:color w:val="000000" w:themeColor="text1"/>
    </w:rPr>
  </w:style>
  <w:style w:type="table" w:styleId="TableGrid">
    <w:name w:val="Table Grid"/>
    <w:basedOn w:val="TableNormal"/>
    <w:uiPriority w:val="39"/>
    <w:rsid w:val="00F316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57534A"/>
    <w:pPr>
      <w:spacing w:before="120" w:after="120"/>
    </w:pPr>
    <w:rPr>
      <w:rFonts w:asciiTheme="majorHAnsi" w:hAnsiTheme="majorHAnsi" w:cs="Times New Roman (Body CS)"/>
      <w:sz w:val="90"/>
    </w:rPr>
  </w:style>
  <w:style w:type="character" w:customStyle="1" w:styleId="TitleChar">
    <w:name w:val="Title Char"/>
    <w:basedOn w:val="DefaultParagraphFont"/>
    <w:link w:val="Title"/>
    <w:rsid w:val="0057534A"/>
    <w:rPr>
      <w:rFonts w:asciiTheme="majorHAnsi" w:hAnsiTheme="majorHAnsi" w:cs="Times New Roman (Body CS)"/>
      <w:color w:val="000000" w:themeColor="text1"/>
      <w:sz w:val="90"/>
    </w:rPr>
  </w:style>
  <w:style w:type="paragraph" w:styleId="Subtitle">
    <w:name w:val="Subtitle"/>
    <w:basedOn w:val="Normal"/>
    <w:next w:val="Normal"/>
    <w:link w:val="SubtitleChar"/>
    <w:uiPriority w:val="1"/>
    <w:qFormat/>
    <w:rsid w:val="00A77921"/>
    <w:pPr>
      <w:spacing w:before="120" w:after="120"/>
    </w:pPr>
    <w:rPr>
      <w:rFonts w:asciiTheme="majorHAnsi" w:hAnsiTheme="majorHAnsi" w:cs="Times New Roman (Body CS)"/>
      <w:b/>
      <w:sz w:val="44"/>
    </w:rPr>
  </w:style>
  <w:style w:type="character" w:customStyle="1" w:styleId="SubtitleChar">
    <w:name w:val="Subtitle Char"/>
    <w:basedOn w:val="DefaultParagraphFont"/>
    <w:link w:val="Subtitle"/>
    <w:uiPriority w:val="1"/>
    <w:rsid w:val="0057534A"/>
    <w:rPr>
      <w:rFonts w:asciiTheme="majorHAnsi" w:hAnsiTheme="majorHAnsi" w:cs="Times New Roman (Body CS)"/>
      <w:b/>
      <w:color w:val="000000" w:themeColor="text1"/>
      <w:sz w:val="44"/>
    </w:rPr>
  </w:style>
  <w:style w:type="character" w:customStyle="1" w:styleId="Heading1Char">
    <w:name w:val="Heading 1 Char"/>
    <w:basedOn w:val="DefaultParagraphFont"/>
    <w:link w:val="Heading1"/>
    <w:uiPriority w:val="2"/>
    <w:rsid w:val="0057534A"/>
    <w:rPr>
      <w:rFonts w:asciiTheme="majorHAnsi" w:hAnsiTheme="majorHAnsi" w:cs="Times New Roman (Body CS)"/>
      <w:b/>
      <w:color w:val="648276" w:themeColor="accent5"/>
      <w:sz w:val="28"/>
    </w:rPr>
  </w:style>
  <w:style w:type="paragraph" w:customStyle="1" w:styleId="TextLeft">
    <w:name w:val="TextLeft"/>
    <w:basedOn w:val="Normal"/>
    <w:next w:val="Normal"/>
    <w:uiPriority w:val="4"/>
    <w:qFormat/>
    <w:rsid w:val="00605A5B"/>
    <w:pPr>
      <w:spacing w:line="288" w:lineRule="auto"/>
      <w:jc w:val="right"/>
    </w:pPr>
    <w:rPr>
      <w:color w:val="404040" w:themeColor="text1" w:themeTint="BF"/>
      <w:sz w:val="22"/>
    </w:rPr>
  </w:style>
  <w:style w:type="character" w:customStyle="1" w:styleId="Heading2Char">
    <w:name w:val="Heading 2 Char"/>
    <w:basedOn w:val="DefaultParagraphFont"/>
    <w:link w:val="Heading2"/>
    <w:uiPriority w:val="3"/>
    <w:rsid w:val="0057534A"/>
    <w:rPr>
      <w:rFonts w:asciiTheme="majorHAnsi" w:hAnsiTheme="majorHAnsi"/>
      <w:b/>
      <w:color w:val="648276" w:themeColor="accent5"/>
      <w:sz w:val="28"/>
    </w:rPr>
  </w:style>
  <w:style w:type="paragraph" w:customStyle="1" w:styleId="SmallText">
    <w:name w:val="SmallText"/>
    <w:basedOn w:val="Normal"/>
    <w:next w:val="Normal"/>
    <w:uiPriority w:val="6"/>
    <w:qFormat/>
    <w:rsid w:val="0040233B"/>
    <w:rPr>
      <w:i/>
      <w:color w:val="404040" w:themeColor="text1" w:themeTint="BF"/>
      <w:sz w:val="20"/>
    </w:rPr>
  </w:style>
  <w:style w:type="paragraph" w:customStyle="1" w:styleId="TextRight">
    <w:name w:val="TextRight"/>
    <w:basedOn w:val="Normal"/>
    <w:next w:val="Normal"/>
    <w:uiPriority w:val="5"/>
    <w:qFormat/>
    <w:rsid w:val="00605A5B"/>
    <w:pPr>
      <w:spacing w:line="288" w:lineRule="auto"/>
    </w:pPr>
    <w:rPr>
      <w:rFonts w:cs="Times New Roman (Body CS)"/>
      <w:color w:val="404040" w:themeColor="text1" w:themeTint="BF"/>
      <w:sz w:val="22"/>
    </w:rPr>
  </w:style>
  <w:style w:type="character" w:styleId="PlaceholderText">
    <w:name w:val="Placeholder Text"/>
    <w:basedOn w:val="DefaultParagraphFont"/>
    <w:uiPriority w:val="99"/>
    <w:semiHidden/>
    <w:rsid w:val="00A77921"/>
    <w:rPr>
      <w:color w:val="808080"/>
    </w:rPr>
  </w:style>
  <w:style w:type="character" w:styleId="Emphasis">
    <w:name w:val="Emphasis"/>
    <w:uiPriority w:val="20"/>
    <w:qFormat/>
    <w:rsid w:val="0034688D"/>
    <w:rPr>
      <w:color w:val="648276" w:themeColor="accent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%7b7BD37EC6-BF27-F944-851C-B8D7B68830DC%7dtf67351832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7D75D25B1C7F347B192F1D9BC3B68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159A69-9959-E544-89F7-CA07A1E467F8}"/>
      </w:docPartPr>
      <w:docPartBody>
        <w:p w:rsidR="00502658" w:rsidRDefault="00AC70C1">
          <w:pPr>
            <w:pStyle w:val="B7D75D25B1C7F347B192F1D9BC3B6853"/>
          </w:pPr>
          <w:r w:rsidRPr="00605A5B">
            <w:t>Contact</w:t>
          </w:r>
        </w:p>
      </w:docPartBody>
    </w:docPart>
    <w:docPart>
      <w:docPartPr>
        <w:name w:val="AD849136E2DEC74296454AC812E095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B0648C-9360-7046-8361-7D6F1CDE6858}"/>
      </w:docPartPr>
      <w:docPartBody>
        <w:p w:rsidR="00502658" w:rsidRDefault="00AC70C1">
          <w:pPr>
            <w:pStyle w:val="AD849136E2DEC74296454AC812E0956F"/>
          </w:pPr>
          <w:r w:rsidRPr="00605A5B">
            <w:t>Objective</w:t>
          </w:r>
        </w:p>
      </w:docPartBody>
    </w:docPart>
    <w:docPart>
      <w:docPartPr>
        <w:name w:val="2B0CCFE2B4A80744AF007B981A569D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982128-65AB-8540-9E22-85BF8921A2F6}"/>
      </w:docPartPr>
      <w:docPartBody>
        <w:p w:rsidR="00502658" w:rsidRDefault="00AC70C1">
          <w:pPr>
            <w:pStyle w:val="2B0CCFE2B4A80744AF007B981A569D38"/>
          </w:pPr>
          <w:r>
            <w:t>Education</w:t>
          </w:r>
        </w:p>
      </w:docPartBody>
    </w:docPart>
    <w:docPart>
      <w:docPartPr>
        <w:name w:val="980AC9A4DCF50E4B9F95AA85FC1456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D3DC7B-AEC0-8747-A360-9F352DEFB550}"/>
      </w:docPartPr>
      <w:docPartBody>
        <w:p w:rsidR="00502658" w:rsidRDefault="00AC70C1">
          <w:pPr>
            <w:pStyle w:val="980AC9A4DCF50E4B9F95AA85FC1456B1"/>
          </w:pPr>
          <w:r>
            <w:t>Experience</w:t>
          </w:r>
        </w:p>
      </w:docPartBody>
    </w:docPart>
    <w:docPart>
      <w:docPartPr>
        <w:name w:val="9690834AAB0532419D81D05DB006FF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B1AFE4-C1AD-F145-A6A1-1FA536AB6830}"/>
      </w:docPartPr>
      <w:docPartBody>
        <w:p w:rsidR="00502658" w:rsidRDefault="00AC70C1">
          <w:pPr>
            <w:pStyle w:val="9690834AAB0532419D81D05DB006FF6B"/>
          </w:pPr>
          <w:r w:rsidRPr="000E1D44">
            <w:t>Key Skills</w:t>
          </w:r>
        </w:p>
      </w:docPartBody>
    </w:docPart>
    <w:docPart>
      <w:docPartPr>
        <w:name w:val="64CEE8B636AA9A4C8DB5B5D0C6DA4C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75D2CC-6CE8-8145-8344-40E1763647D4}"/>
      </w:docPartPr>
      <w:docPartBody>
        <w:p w:rsidR="00502658" w:rsidRDefault="00AC70C1">
          <w:pPr>
            <w:pStyle w:val="64CEE8B636AA9A4C8DB5B5D0C6DA4C61"/>
          </w:pPr>
          <w:r w:rsidRPr="000E1D44">
            <w:t>[Available upon request.]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58"/>
    <w:rsid w:val="0040608C"/>
    <w:rsid w:val="00502658"/>
    <w:rsid w:val="00A95A12"/>
    <w:rsid w:val="00AC7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N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Pr>
      <w:color w:val="5B9BD5" w:themeColor="accent5"/>
    </w:rPr>
  </w:style>
  <w:style w:type="paragraph" w:customStyle="1" w:styleId="B7D75D25B1C7F347B192F1D9BC3B6853">
    <w:name w:val="B7D75D25B1C7F347B192F1D9BC3B6853"/>
  </w:style>
  <w:style w:type="paragraph" w:customStyle="1" w:styleId="AD849136E2DEC74296454AC812E0956F">
    <w:name w:val="AD849136E2DEC74296454AC812E0956F"/>
  </w:style>
  <w:style w:type="paragraph" w:customStyle="1" w:styleId="2B0CCFE2B4A80744AF007B981A569D38">
    <w:name w:val="2B0CCFE2B4A80744AF007B981A569D38"/>
  </w:style>
  <w:style w:type="paragraph" w:customStyle="1" w:styleId="980AC9A4DCF50E4B9F95AA85FC1456B1">
    <w:name w:val="980AC9A4DCF50E4B9F95AA85FC1456B1"/>
  </w:style>
  <w:style w:type="paragraph" w:customStyle="1" w:styleId="9690834AAB0532419D81D05DB006FF6B">
    <w:name w:val="9690834AAB0532419D81D05DB006FF6B"/>
  </w:style>
  <w:style w:type="paragraph" w:customStyle="1" w:styleId="64CEE8B636AA9A4C8DB5B5D0C6DA4C61">
    <w:name w:val="64CEE8B636AA9A4C8DB5B5D0C6DA4C6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dernResume">
  <a:themeElements>
    <a:clrScheme name="ModernResume">
      <a:dk1>
        <a:srgbClr val="000000"/>
      </a:dk1>
      <a:lt1>
        <a:srgbClr val="FFFFFF"/>
      </a:lt1>
      <a:dk2>
        <a:srgbClr val="775F55"/>
      </a:dk2>
      <a:lt2>
        <a:srgbClr val="EBDDC3"/>
      </a:lt2>
      <a:accent1>
        <a:srgbClr val="303848"/>
      </a:accent1>
      <a:accent2>
        <a:srgbClr val="BF9268"/>
      </a:accent2>
      <a:accent3>
        <a:srgbClr val="A5AB81"/>
      </a:accent3>
      <a:accent4>
        <a:srgbClr val="D8B25C"/>
      </a:accent4>
      <a:accent5>
        <a:srgbClr val="648276"/>
      </a:accent5>
      <a:accent6>
        <a:srgbClr val="968C8C"/>
      </a:accent6>
      <a:hlink>
        <a:srgbClr val="F7B615"/>
      </a:hlink>
      <a:folHlink>
        <a:srgbClr val="704404"/>
      </a:folHlink>
    </a:clrScheme>
    <a:fontScheme name="Custom 2">
      <a:majorFont>
        <a:latin typeface="Georgia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odernResume" id="{532EC741-66D5-594C-AC61-28398E41DE2C}" vid="{AED60C86-C385-F447-B8AD-5FB7ADA0B4E6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%7b7BD37EC6-BF27-F944-851C-B8D7B68830DC%7dtf67351832_win32.dotx</Template>
  <TotalTime>0</TotalTime>
  <Pages>2</Pages>
  <Words>188</Words>
  <Characters>1077</Characters>
  <Application>Microsoft Office Word</Application>
  <DocSecurity>0</DocSecurity>
  <Lines>8</Lines>
  <Paragraphs>2</Paragraphs>
  <ScaleCrop>false</ScaleCrop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2023-04-25T19:19:00Z</dcterms:created>
  <dcterms:modified xsi:type="dcterms:W3CDTF">2023-04-25T19:19:00Z</dcterms:modified>
</cp:coreProperties>
</file>