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900"/>
        <w:gridCol w:w="8991"/>
        <w:gridCol w:w="899"/>
      </w:tblGrid>
      <w:tr w:rsidR="00605A5B" w14:paraId="397A0C9B" w14:textId="77777777" w:rsidTr="00507E93">
        <w:trPr>
          <w:trHeight w:val="2160"/>
        </w:trPr>
        <w:tc>
          <w:tcPr>
            <w:tcW w:w="900" w:type="dxa"/>
          </w:tcPr>
          <w:p w14:paraId="7CE2E10E" w14:textId="77777777" w:rsidR="00605A5B" w:rsidRDefault="00605A5B"/>
        </w:tc>
        <w:tc>
          <w:tcPr>
            <w:tcW w:w="8991" w:type="dxa"/>
          </w:tcPr>
          <w:p w14:paraId="26E0CD4C" w14:textId="3F9EAA29" w:rsidR="00605A5B" w:rsidRPr="00F316AD" w:rsidRDefault="000845CD" w:rsidP="00605A5B">
            <w:pPr>
              <w:pStyle w:val="Title"/>
            </w:pPr>
            <w:r>
              <w:t xml:space="preserve">Temiloluwa </w:t>
            </w:r>
            <w:r>
              <w:rPr>
                <w:rStyle w:val="Emphasis"/>
              </w:rPr>
              <w:t>Salami (</w:t>
            </w:r>
            <w:proofErr w:type="spellStart"/>
            <w:r>
              <w:rPr>
                <w:rStyle w:val="Emphasis"/>
              </w:rPr>
              <w:t>Temmy</w:t>
            </w:r>
            <w:proofErr w:type="spellEnd"/>
            <w:r>
              <w:rPr>
                <w:rStyle w:val="Emphasis"/>
              </w:rPr>
              <w:t>)</w:t>
            </w:r>
          </w:p>
          <w:p w14:paraId="1930B627" w14:textId="57C61622" w:rsidR="00605A5B" w:rsidRDefault="008F34DF" w:rsidP="00A77921">
            <w:pPr>
              <w:pStyle w:val="Subtitle"/>
            </w:pPr>
            <w:r>
              <w:t>Caregive</w:t>
            </w:r>
            <w:r w:rsidR="00181CEF">
              <w:t>r/Personal Support Worker</w:t>
            </w:r>
            <w:r w:rsidR="002B7680">
              <w:t>Y</w:t>
            </w:r>
          </w:p>
        </w:tc>
        <w:tc>
          <w:tcPr>
            <w:tcW w:w="899" w:type="dxa"/>
          </w:tcPr>
          <w:p w14:paraId="7CC8ABF7" w14:textId="77777777" w:rsidR="00605A5B" w:rsidRDefault="00605A5B"/>
        </w:tc>
      </w:tr>
    </w:tbl>
    <w:p w14:paraId="1A42631D" w14:textId="77777777" w:rsidR="00507E93" w:rsidRPr="00507E93" w:rsidRDefault="00507E93">
      <w:pPr>
        <w:rPr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3601"/>
        <w:gridCol w:w="7189"/>
      </w:tblGrid>
      <w:tr w:rsidR="00507E93" w14:paraId="3A8A9923" w14:textId="77777777" w:rsidTr="00D64469">
        <w:tc>
          <w:tcPr>
            <w:tcW w:w="3601" w:type="dxa"/>
            <w:tcBorders>
              <w:top w:val="single" w:sz="18" w:space="0" w:color="648276" w:themeColor="accent5"/>
              <w:right w:val="single" w:sz="18" w:space="0" w:color="648276" w:themeColor="accent5"/>
            </w:tcBorders>
          </w:tcPr>
          <w:p w14:paraId="7FE109FA" w14:textId="77777777" w:rsidR="00507E93" w:rsidRDefault="00507E93"/>
        </w:tc>
        <w:tc>
          <w:tcPr>
            <w:tcW w:w="7189" w:type="dxa"/>
            <w:tcBorders>
              <w:top w:val="single" w:sz="18" w:space="0" w:color="648276" w:themeColor="accent5"/>
              <w:left w:val="single" w:sz="18" w:space="0" w:color="648276" w:themeColor="accent5"/>
            </w:tcBorders>
          </w:tcPr>
          <w:p w14:paraId="7748AFBB" w14:textId="77777777" w:rsidR="00507E93" w:rsidRDefault="00507E93"/>
        </w:tc>
      </w:tr>
      <w:tr w:rsidR="00605A5B" w14:paraId="56FF48DF" w14:textId="77777777" w:rsidTr="0057534A">
        <w:trPr>
          <w:trHeight w:val="2057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7221A575" w14:textId="77777777" w:rsidR="00605A5B" w:rsidRPr="00605A5B" w:rsidRDefault="00000000" w:rsidP="00605A5B">
            <w:pPr>
              <w:pStyle w:val="Heading1"/>
            </w:pPr>
            <w:sdt>
              <w:sdtPr>
                <w:id w:val="1604447469"/>
                <w:placeholder>
                  <w:docPart w:val="B7D75D25B1C7F347B192F1D9BC3B6853"/>
                </w:placeholder>
                <w:temporary/>
                <w:showingPlcHdr/>
                <w15:appearance w15:val="hidden"/>
                <w:text/>
              </w:sdtPr>
              <w:sdtContent>
                <w:r w:rsidR="00A77921" w:rsidRPr="00605A5B">
                  <w:t>Contact</w:t>
                </w:r>
              </w:sdtContent>
            </w:sdt>
          </w:p>
          <w:p w14:paraId="0002DF6F" w14:textId="1157A30F" w:rsidR="00B95BC5" w:rsidRDefault="00642D9F" w:rsidP="00B95BC5">
            <w:pPr>
              <w:pStyle w:val="TextLeft"/>
            </w:pPr>
            <w:r>
              <w:t>1925</w:t>
            </w:r>
            <w:r w:rsidR="00544FCD">
              <w:t xml:space="preserve"> Rosefield Road</w:t>
            </w:r>
            <w:r w:rsidR="00B95BC5">
              <w:t>,</w:t>
            </w:r>
          </w:p>
          <w:p w14:paraId="327C47B9" w14:textId="1AA4F08D" w:rsidR="00C31DEA" w:rsidRDefault="00B95BC5" w:rsidP="00B95BC5">
            <w:r>
              <w:t xml:space="preserve">                </w:t>
            </w:r>
            <w:r w:rsidR="00D221B9">
              <w:t xml:space="preserve">    </w:t>
            </w:r>
            <w:proofErr w:type="spellStart"/>
            <w:r>
              <w:t>Pickerin</w:t>
            </w:r>
            <w:r w:rsidR="00F50CD6">
              <w:t>g,</w:t>
            </w:r>
            <w:r>
              <w:t>Onta</w:t>
            </w:r>
            <w:r w:rsidR="00C31DEA">
              <w:t>rio</w:t>
            </w:r>
            <w:proofErr w:type="spellEnd"/>
            <w:r w:rsidR="00F50CD6">
              <w:t>.</w:t>
            </w:r>
            <w:r w:rsidR="00C31DEA">
              <w:t xml:space="preserve"> </w:t>
            </w:r>
          </w:p>
          <w:p w14:paraId="485EA72C" w14:textId="5E38EDFF" w:rsidR="00C31DEA" w:rsidRPr="00B95BC5" w:rsidRDefault="00C31DEA" w:rsidP="00B95BC5">
            <w:r>
              <w:t xml:space="preserve">                </w:t>
            </w:r>
            <w:r w:rsidR="00D221B9">
              <w:t xml:space="preserve">                 </w:t>
            </w:r>
            <w:r>
              <w:t xml:space="preserve">  L1V 2V8</w:t>
            </w:r>
          </w:p>
          <w:p w14:paraId="304A7938" w14:textId="214EF583" w:rsidR="00C1095A" w:rsidRDefault="00B045CF" w:rsidP="00C1095A">
            <w:pPr>
              <w:pStyle w:val="TextLeft"/>
            </w:pPr>
            <w:r>
              <w:t>4165239450</w:t>
            </w:r>
          </w:p>
          <w:p w14:paraId="3419198F" w14:textId="6F047437" w:rsidR="00C1095A" w:rsidRDefault="00B045CF" w:rsidP="00C1095A">
            <w:pPr>
              <w:pStyle w:val="TextLeft"/>
            </w:pPr>
            <w:r>
              <w:t>Salamitemmy6</w:t>
            </w:r>
            <w:r w:rsidR="00765D7F">
              <w:t>@gmail.com</w:t>
            </w:r>
          </w:p>
          <w:p w14:paraId="41F64FFA" w14:textId="77777777" w:rsidR="00605A5B" w:rsidRDefault="00605A5B" w:rsidP="00765D7F">
            <w:pPr>
              <w:pStyle w:val="TextLeft"/>
              <w:jc w:val="left"/>
            </w:pP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p w14:paraId="2166F92C" w14:textId="405A8D67" w:rsidR="00605A5B" w:rsidRDefault="00000000" w:rsidP="00605A5B">
            <w:pPr>
              <w:pStyle w:val="Heading2"/>
            </w:pPr>
            <w:sdt>
              <w:sdtPr>
                <w:id w:val="-651833632"/>
                <w:placeholder>
                  <w:docPart w:val="AD849136E2DEC74296454AC812E0956F"/>
                </w:placeholder>
                <w:temporary/>
                <w:showingPlcHdr/>
                <w15:appearance w15:val="hidden"/>
                <w:text/>
              </w:sdtPr>
              <w:sdtContent>
                <w:r w:rsidR="00A77921" w:rsidRPr="00605A5B">
                  <w:t>Objective</w:t>
                </w:r>
              </w:sdtContent>
            </w:sdt>
          </w:p>
          <w:p w14:paraId="096DF085" w14:textId="16C881B8" w:rsidR="003F2949" w:rsidRPr="003F2949" w:rsidRDefault="00F94B63" w:rsidP="003F2949">
            <w:r>
              <w:t xml:space="preserve">My aim is to apply my </w:t>
            </w:r>
            <w:r w:rsidR="000A17C3">
              <w:t>caregiving skill</w:t>
            </w:r>
            <w:r w:rsidR="00157768">
              <w:t xml:space="preserve"> to the fullest so as to </w:t>
            </w:r>
            <w:r w:rsidR="0066719B">
              <w:t>make my client satisfied.</w:t>
            </w:r>
            <w:r w:rsidR="00450829">
              <w:t xml:space="preserve">Also to </w:t>
            </w:r>
            <w:r w:rsidR="000B0A1C">
              <w:t xml:space="preserve">apply good </w:t>
            </w:r>
            <w:r w:rsidR="003F3BD3">
              <w:t xml:space="preserve">communication skills as well as listening skills </w:t>
            </w:r>
            <w:r w:rsidR="00B57161">
              <w:t xml:space="preserve">in order to meet my client’s needs </w:t>
            </w:r>
            <w:r w:rsidR="00C42BDD">
              <w:t xml:space="preserve">to the fullest </w:t>
            </w:r>
            <w:r w:rsidR="0093013C">
              <w:t>.</w:t>
            </w:r>
          </w:p>
          <w:p w14:paraId="79DBDC89" w14:textId="77777777" w:rsidR="00B774B7" w:rsidRPr="00B774B7" w:rsidRDefault="00B774B7" w:rsidP="00B774B7"/>
          <w:p w14:paraId="0671CE2D" w14:textId="049DBCA5" w:rsidR="00605A5B" w:rsidRPr="006E70D3" w:rsidRDefault="00605A5B" w:rsidP="006E70D3">
            <w:pPr>
              <w:pStyle w:val="TextRight"/>
            </w:pPr>
          </w:p>
        </w:tc>
      </w:tr>
      <w:tr w:rsidR="000E1D44" w14:paraId="58E42FA4" w14:textId="77777777" w:rsidTr="000E1D44">
        <w:trPr>
          <w:trHeight w:val="3688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1A9B7984" w14:textId="77777777" w:rsidR="000E1D44" w:rsidRDefault="00000000" w:rsidP="000E1D44">
            <w:pPr>
              <w:pStyle w:val="Heading1"/>
            </w:pPr>
            <w:sdt>
              <w:sdtPr>
                <w:id w:val="1723097672"/>
                <w:placeholder>
                  <w:docPart w:val="2B0CCFE2B4A80744AF007B981A569D38"/>
                </w:placeholder>
                <w:temporary/>
                <w:showingPlcHdr/>
                <w15:appearance w15:val="hidden"/>
                <w:text/>
              </w:sdtPr>
              <w:sdtContent>
                <w:r w:rsidR="00A77921">
                  <w:t>Education</w:t>
                </w:r>
              </w:sdtContent>
            </w:sdt>
          </w:p>
          <w:p w14:paraId="2CECFC39" w14:textId="77777777" w:rsidR="00360384" w:rsidRDefault="00205051" w:rsidP="00A011CA">
            <w:pPr>
              <w:pStyle w:val="TextLeft"/>
            </w:pPr>
            <w:r>
              <w:t xml:space="preserve">Most </w:t>
            </w:r>
            <w:r w:rsidR="00B7104F">
              <w:t>High School</w:t>
            </w:r>
          </w:p>
          <w:p w14:paraId="1F00A7FD" w14:textId="77777777" w:rsidR="000E1D44" w:rsidRDefault="00360384" w:rsidP="00A011CA">
            <w:pPr>
              <w:pStyle w:val="TextLeft"/>
            </w:pPr>
            <w:r>
              <w:t>(Undergraduates Certificate</w:t>
            </w:r>
            <w:r w:rsidR="00CD7008">
              <w:t>)</w:t>
            </w:r>
          </w:p>
          <w:p w14:paraId="078E50A7" w14:textId="029D92D0" w:rsidR="00CD7008" w:rsidRDefault="00C46070" w:rsidP="00CD7008">
            <w:r>
              <w:t xml:space="preserve">                                </w:t>
            </w:r>
            <w:r w:rsidR="00C06020">
              <w:t>2015-2021</w:t>
            </w:r>
          </w:p>
          <w:p w14:paraId="2760ACC6" w14:textId="7DAAFC12" w:rsidR="00C06020" w:rsidRDefault="00C46070" w:rsidP="00CD7008">
            <w:r>
              <w:t xml:space="preserve">                   </w:t>
            </w:r>
            <w:r w:rsidR="00C06020">
              <w:t xml:space="preserve">Centennial College </w:t>
            </w:r>
          </w:p>
          <w:p w14:paraId="654F9E20" w14:textId="2210E842" w:rsidR="00F25C9B" w:rsidRPr="00CD7008" w:rsidRDefault="00C46070" w:rsidP="00CD7008">
            <w:r>
              <w:t xml:space="preserve">                             2023-till date</w:t>
            </w: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sdt>
            <w:sdtPr>
              <w:id w:val="-1767221959"/>
              <w:placeholder>
                <w:docPart w:val="980AC9A4DCF50E4B9F95AA85FC1456B1"/>
              </w:placeholder>
              <w:temporary/>
              <w:showingPlcHdr/>
              <w15:appearance w15:val="hidden"/>
              <w:text/>
            </w:sdtPr>
            <w:sdtContent>
              <w:p w14:paraId="3A721009" w14:textId="77777777" w:rsidR="00A77921" w:rsidRDefault="00A77921" w:rsidP="00A77921">
                <w:pPr>
                  <w:pStyle w:val="Heading2"/>
                </w:pPr>
                <w:r>
                  <w:t>Experience</w:t>
                </w:r>
              </w:p>
            </w:sdtContent>
          </w:sdt>
          <w:p w14:paraId="44DDFE03" w14:textId="0FE80309" w:rsidR="000E1D44" w:rsidRDefault="00177D95" w:rsidP="000E1D44">
            <w:pPr>
              <w:pStyle w:val="SmallText"/>
            </w:pPr>
            <w:r>
              <w:t>2017-202</w:t>
            </w:r>
            <w:r w:rsidR="00AD6821">
              <w:t>0</w:t>
            </w:r>
          </w:p>
          <w:p w14:paraId="7B9BE776" w14:textId="63563A60" w:rsidR="0057534A" w:rsidRPr="000E1D44" w:rsidRDefault="00AD6821" w:rsidP="00127CEB">
            <w:pPr>
              <w:pStyle w:val="TextRight"/>
            </w:pPr>
            <w:r>
              <w:t>Senior Care</w:t>
            </w:r>
            <w:r w:rsidR="0057534A">
              <w:t xml:space="preserve"> </w:t>
            </w:r>
            <w:r w:rsidR="000E1D44" w:rsidRPr="000E1D44">
              <w:t>•</w:t>
            </w:r>
            <w:r w:rsidR="00E73FCD">
              <w:t>Care Giver</w:t>
            </w:r>
            <w:r w:rsidR="0057534A">
              <w:t xml:space="preserve"> </w:t>
            </w:r>
            <w:r w:rsidR="000E1D44" w:rsidRPr="000E1D44">
              <w:t>•</w:t>
            </w:r>
            <w:r w:rsidR="0057534A">
              <w:t xml:space="preserve"> </w:t>
            </w:r>
            <w:r w:rsidR="00CD71D1">
              <w:t xml:space="preserve">My Grandmother </w:t>
            </w:r>
          </w:p>
          <w:p w14:paraId="270BA04A" w14:textId="77777777" w:rsidR="000E1D44" w:rsidRDefault="0057534A" w:rsidP="0057534A">
            <w:pPr>
              <w:pStyle w:val="Text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14:paraId="04110BA1" w14:textId="4F547510" w:rsidR="0057534A" w:rsidRDefault="00941260" w:rsidP="0057534A">
            <w:pPr>
              <w:pStyle w:val="SmallText"/>
            </w:pPr>
            <w:r>
              <w:t>Sept 2022 -Dec 2022</w:t>
            </w:r>
          </w:p>
          <w:p w14:paraId="78887491" w14:textId="142A3CDE" w:rsidR="00A841B9" w:rsidRDefault="00A841B9" w:rsidP="00A841B9">
            <w:pPr>
              <w:pStyle w:val="TextRight"/>
            </w:pPr>
            <w:r>
              <w:t xml:space="preserve">Housecleaning </w:t>
            </w:r>
            <w:r w:rsidR="00D348E1">
              <w:t>/Baby Sitting</w:t>
            </w:r>
            <w:r w:rsidR="0057534A" w:rsidRPr="000E1D44">
              <w:t xml:space="preserve">• </w:t>
            </w:r>
            <w:r>
              <w:t>Nanny Services</w:t>
            </w:r>
          </w:p>
          <w:p w14:paraId="5BEFE0F3" w14:textId="77777777" w:rsidR="005D273C" w:rsidRPr="002123E3" w:rsidRDefault="005D273C" w:rsidP="005D273C">
            <w:pPr>
              <w:rPr>
                <w:i/>
                <w:iCs/>
              </w:rPr>
            </w:pPr>
          </w:p>
          <w:p w14:paraId="348C3BA6" w14:textId="3DFE9D84" w:rsidR="005D273C" w:rsidRPr="002123E3" w:rsidRDefault="00EB17B0" w:rsidP="005D273C">
            <w:pPr>
              <w:rPr>
                <w:i/>
                <w:iCs/>
              </w:rPr>
            </w:pPr>
            <w:r w:rsidRPr="002123E3">
              <w:rPr>
                <w:i/>
                <w:iCs/>
              </w:rPr>
              <w:t>Jan 202</w:t>
            </w:r>
            <w:r w:rsidR="00351FB1" w:rsidRPr="002123E3">
              <w:rPr>
                <w:i/>
                <w:iCs/>
              </w:rPr>
              <w:t>3-March 2023</w:t>
            </w:r>
          </w:p>
          <w:p w14:paraId="19BDA867" w14:textId="0219AB65" w:rsidR="00351FB1" w:rsidRDefault="00351FB1" w:rsidP="005D273C">
            <w:r>
              <w:t>Personal Support Worker</w:t>
            </w:r>
            <w:r w:rsidR="0050702B">
              <w:t>.</w:t>
            </w:r>
            <w:r w:rsidR="002B7680">
              <w:t xml:space="preserve">KRS </w:t>
            </w:r>
            <w:proofErr w:type="spellStart"/>
            <w:r w:rsidR="002B7680">
              <w:t>Homecare</w:t>
            </w:r>
            <w:proofErr w:type="spellEnd"/>
          </w:p>
          <w:p w14:paraId="4406E80C" w14:textId="77777777" w:rsidR="002B7680" w:rsidRDefault="002B7680" w:rsidP="005D273C"/>
          <w:p w14:paraId="23276FB9" w14:textId="77777777" w:rsidR="0050702B" w:rsidRPr="005D273C" w:rsidRDefault="0050702B" w:rsidP="005D273C"/>
          <w:p w14:paraId="6F911096" w14:textId="2B363591" w:rsidR="00127CEB" w:rsidRDefault="00127CEB" w:rsidP="00127CEB">
            <w:r>
              <w:t xml:space="preserve"> </w:t>
            </w:r>
          </w:p>
          <w:p w14:paraId="13DAD757" w14:textId="3A760870" w:rsidR="00127CEB" w:rsidRPr="00127CEB" w:rsidRDefault="00127CEB" w:rsidP="00127CEB"/>
          <w:p w14:paraId="53C8C96D" w14:textId="1B30211C" w:rsidR="000E1D44" w:rsidRPr="00E84058" w:rsidRDefault="000E1D44" w:rsidP="0057534A">
            <w:pPr>
              <w:pStyle w:val="TextRight"/>
              <w:rPr>
                <w:sz w:val="21"/>
              </w:rPr>
            </w:pPr>
          </w:p>
        </w:tc>
      </w:tr>
      <w:tr w:rsidR="000E1D44" w14:paraId="3E7756F2" w14:textId="77777777" w:rsidTr="000E1D44">
        <w:trPr>
          <w:trHeight w:val="2375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450486A3" w14:textId="77777777" w:rsidR="000E1D44" w:rsidRDefault="00000000" w:rsidP="00A77921">
            <w:pPr>
              <w:pStyle w:val="Heading1"/>
            </w:pPr>
            <w:sdt>
              <w:sdtPr>
                <w:id w:val="-242716918"/>
                <w:placeholder>
                  <w:docPart w:val="9690834AAB0532419D81D05DB006FF6B"/>
                </w:placeholder>
                <w:temporary/>
                <w:showingPlcHdr/>
                <w15:appearance w15:val="hidden"/>
                <w:text/>
              </w:sdtPr>
              <w:sdtContent>
                <w:r w:rsidR="00A77921" w:rsidRPr="000E1D44">
                  <w:t>Key Skills</w:t>
                </w:r>
              </w:sdtContent>
            </w:sdt>
          </w:p>
          <w:p w14:paraId="1B4D7E94" w14:textId="6152A72E" w:rsidR="00554469" w:rsidRDefault="00554469" w:rsidP="00554469">
            <w:pPr>
              <w:pStyle w:val="TextLeft"/>
            </w:pPr>
            <w:r>
              <w:t>Tolerant</w:t>
            </w:r>
          </w:p>
          <w:p w14:paraId="3AE484E6" w14:textId="562FF630" w:rsidR="00554469" w:rsidRDefault="00287CD6" w:rsidP="00554469">
            <w:r>
              <w:t xml:space="preserve">                                      </w:t>
            </w:r>
            <w:r w:rsidR="00902967">
              <w:t>Patien</w:t>
            </w:r>
            <w:r>
              <w:t>t</w:t>
            </w:r>
            <w:r w:rsidR="00902967">
              <w:t xml:space="preserve"> </w:t>
            </w:r>
          </w:p>
          <w:p w14:paraId="02CF2BE1" w14:textId="7AD27B85" w:rsidR="00902967" w:rsidRDefault="00287CD6" w:rsidP="00554469">
            <w:r>
              <w:t xml:space="preserve">                        </w:t>
            </w:r>
            <w:r w:rsidR="00902967">
              <w:t xml:space="preserve">Communication </w:t>
            </w:r>
          </w:p>
          <w:p w14:paraId="40A645B0" w14:textId="6E3E2117" w:rsidR="00287CD6" w:rsidRDefault="00287CD6" w:rsidP="00554469">
            <w:r>
              <w:t xml:space="preserve">                                  Listening </w:t>
            </w:r>
          </w:p>
          <w:p w14:paraId="3E4CA4D2" w14:textId="28836900" w:rsidR="00902967" w:rsidRDefault="00287CD6" w:rsidP="00554469">
            <w:r>
              <w:t xml:space="preserve">                                   </w:t>
            </w:r>
            <w:r w:rsidR="00902967">
              <w:t>First Aid</w:t>
            </w:r>
          </w:p>
          <w:p w14:paraId="25DC2320" w14:textId="0AABF90C" w:rsidR="00902967" w:rsidRPr="00554469" w:rsidRDefault="00287CD6" w:rsidP="00554469">
            <w:r>
              <w:t xml:space="preserve">                               Caregiving</w:t>
            </w:r>
          </w:p>
          <w:p w14:paraId="7DB728CC" w14:textId="3865251C" w:rsidR="000E1D44" w:rsidRDefault="00554469" w:rsidP="00554469">
            <w:pPr>
              <w:pStyle w:val="TextLeft"/>
            </w:pPr>
            <w:r>
              <w:t xml:space="preserve"> </w:t>
            </w:r>
          </w:p>
        </w:tc>
        <w:tc>
          <w:tcPr>
            <w:tcW w:w="7189" w:type="dxa"/>
            <w:tcBorders>
              <w:top w:val="single" w:sz="8" w:space="0" w:color="648276" w:themeColor="accent5"/>
              <w:left w:val="single" w:sz="18" w:space="0" w:color="648276" w:themeColor="accent5"/>
              <w:bottom w:val="single" w:sz="8" w:space="0" w:color="648276" w:themeColor="accent5"/>
            </w:tcBorders>
          </w:tcPr>
          <w:p w14:paraId="13F09D16" w14:textId="34995393" w:rsidR="0057534A" w:rsidRDefault="009624E1" w:rsidP="009624E1">
            <w:pPr>
              <w:pStyle w:val="Heading2"/>
            </w:pPr>
            <w:r>
              <w:t>Certificates</w:t>
            </w:r>
            <w:r w:rsidR="003F27C8">
              <w:rPr>
                <w:w w:val="105"/>
              </w:rPr>
              <w:t xml:space="preserve"> </w:t>
            </w:r>
          </w:p>
          <w:p w14:paraId="4A04E36E" w14:textId="77777777" w:rsidR="000E1D44" w:rsidRDefault="009624E1" w:rsidP="000E1D44">
            <w:pPr>
              <w:pStyle w:val="TextRight"/>
            </w:pPr>
            <w:r>
              <w:t xml:space="preserve">Personal Support Worker </w:t>
            </w:r>
            <w:r w:rsidR="00475A77">
              <w:t xml:space="preserve">(PSW) certificate </w:t>
            </w:r>
          </w:p>
          <w:p w14:paraId="5005C398" w14:textId="77777777" w:rsidR="002274B5" w:rsidRDefault="00E31A00" w:rsidP="00475A77">
            <w:r>
              <w:t>Cardiopulmonary Resuscitation Certificat</w:t>
            </w:r>
            <w:r w:rsidR="002274B5">
              <w:t>e (CPR)</w:t>
            </w:r>
          </w:p>
          <w:p w14:paraId="10C7077F" w14:textId="233A4FD1" w:rsidR="00475A77" w:rsidRPr="00475A77" w:rsidRDefault="002274B5" w:rsidP="00475A77">
            <w:r>
              <w:t xml:space="preserve">Police Check </w:t>
            </w:r>
          </w:p>
        </w:tc>
      </w:tr>
      <w:tr w:rsidR="000E1D44" w14:paraId="4FE11241" w14:textId="77777777" w:rsidTr="000E1D44">
        <w:trPr>
          <w:trHeight w:val="1604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034F6A85" w14:textId="05D7D3ED" w:rsidR="000E1D44" w:rsidRDefault="007F6A8C">
            <w:r>
              <w:t xml:space="preserve">                            </w:t>
            </w:r>
          </w:p>
        </w:tc>
        <w:tc>
          <w:tcPr>
            <w:tcW w:w="7189" w:type="dxa"/>
            <w:tcBorders>
              <w:left w:val="single" w:sz="18" w:space="0" w:color="648276" w:themeColor="accent5"/>
              <w:bottom w:val="single" w:sz="8" w:space="0" w:color="648276" w:themeColor="accent5"/>
            </w:tcBorders>
          </w:tcPr>
          <w:p w14:paraId="18B61350" w14:textId="51D05400" w:rsidR="0057534A" w:rsidRDefault="001850BB" w:rsidP="0057534A">
            <w:pPr>
              <w:pStyle w:val="Heading2"/>
            </w:pPr>
            <w:r>
              <w:t xml:space="preserve">Reference </w:t>
            </w:r>
          </w:p>
          <w:p w14:paraId="1C359D52" w14:textId="4A69B35E" w:rsidR="000E1D44" w:rsidRDefault="00623A97" w:rsidP="001850BB">
            <w:pPr>
              <w:pStyle w:val="TextRight"/>
            </w:pPr>
            <w:r>
              <w:t>Contact Info-</w:t>
            </w:r>
            <w:r w:rsidR="00E10105" w:rsidRPr="00E10105">
              <w:t>+1 (416) 561-8946</w:t>
            </w:r>
            <w:r w:rsidR="00864E8F">
              <w:t xml:space="preserve"> ,</w:t>
            </w:r>
            <w:r w:rsidR="00532BAC">
              <w:t xml:space="preserve"> </w:t>
            </w:r>
            <w:r w:rsidR="00532BAC" w:rsidRPr="00532BAC">
              <w:t>+1 (437) 477</w:t>
            </w:r>
            <w:r w:rsidR="00B84787">
              <w:t>p</w:t>
            </w:r>
            <w:r w:rsidR="00532BAC" w:rsidRPr="00532BAC">
              <w:t>-1401</w:t>
            </w:r>
          </w:p>
        </w:tc>
      </w:tr>
      <w:tr w:rsidR="000E1D44" w14:paraId="4F966341" w14:textId="77777777" w:rsidTr="000E1D44">
        <w:trPr>
          <w:trHeight w:val="149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08861BB0" w14:textId="77777777" w:rsidR="000E1D44" w:rsidRDefault="000E1D44"/>
        </w:tc>
        <w:tc>
          <w:tcPr>
            <w:tcW w:w="7189" w:type="dxa"/>
            <w:tcBorders>
              <w:left w:val="single" w:sz="18" w:space="0" w:color="648276" w:themeColor="accent5"/>
            </w:tcBorders>
          </w:tcPr>
          <w:p w14:paraId="1BE0DAC6" w14:textId="0D584598" w:rsidR="000E1D44" w:rsidRDefault="000E1D44" w:rsidP="00A77921">
            <w:pPr>
              <w:pStyle w:val="Heading2"/>
            </w:pPr>
          </w:p>
          <w:sdt>
            <w:sdtPr>
              <w:rPr>
                <w:w w:val="105"/>
              </w:rPr>
              <w:id w:val="-408077227"/>
              <w:placeholder>
                <w:docPart w:val="64CEE8B636AA9A4C8DB5B5D0C6DA4C61"/>
              </w:placeholder>
              <w:temporary/>
              <w:showingPlcHdr/>
              <w15:appearance w15:val="hidden"/>
              <w:text/>
            </w:sdtPr>
            <w:sdtContent>
              <w:p w14:paraId="1C359B60" w14:textId="77777777" w:rsidR="000E1D44" w:rsidRPr="000E1D44" w:rsidRDefault="0057534A" w:rsidP="0057534A">
                <w:pPr>
                  <w:pStyle w:val="TextRight"/>
                </w:pPr>
                <w:r w:rsidRPr="000E1D44">
                  <w:t>[Available upon request.]</w:t>
                </w:r>
              </w:p>
            </w:sdtContent>
          </w:sdt>
        </w:tc>
      </w:tr>
    </w:tbl>
    <w:p w14:paraId="576A82FD" w14:textId="77777777" w:rsidR="00C55D85" w:rsidRDefault="00C55D85"/>
    <w:sectPr w:rsidR="00C55D85" w:rsidSect="00F4501B">
      <w:footerReference w:type="default" r:id="rId6"/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69CB4" w14:textId="77777777" w:rsidR="00B10B31" w:rsidRDefault="00B10B31" w:rsidP="00F316AD">
      <w:r>
        <w:separator/>
      </w:r>
    </w:p>
  </w:endnote>
  <w:endnote w:type="continuationSeparator" w:id="0">
    <w:p w14:paraId="0831C7EA" w14:textId="77777777" w:rsidR="00B10B31" w:rsidRDefault="00B10B31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98E93" w14:textId="77777777" w:rsidR="000E1D44" w:rsidRDefault="000E1D44">
    <w:pPr>
      <w:pStyle w:val="Footer"/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289D8B" wp14:editId="3930A4AE">
              <wp:simplePos x="0" y="0"/>
              <wp:positionH relativeFrom="page">
                <wp:posOffset>457200</wp:posOffset>
              </wp:positionH>
              <wp:positionV relativeFrom="page">
                <wp:posOffset>9593580</wp:posOffset>
              </wp:positionV>
              <wp:extent cx="6850380" cy="458470"/>
              <wp:effectExtent l="0" t="0" r="0" b="0"/>
              <wp:wrapNone/>
              <wp:docPr id="1" name="Rectangle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50380" cy="45847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15D37E" id="Rectangle 2" o:spid="_x0000_s1026" alt="&quot;&quot;" style="position:absolute;margin-left:36pt;margin-top:755.4pt;width:539.4pt;height:36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" fillcolor="#648276 [3208]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30D70" w14:textId="77777777" w:rsidR="00B10B31" w:rsidRDefault="00B10B31" w:rsidP="00F316AD">
      <w:r>
        <w:separator/>
      </w:r>
    </w:p>
  </w:footnote>
  <w:footnote w:type="continuationSeparator" w:id="0">
    <w:p w14:paraId="38D3C37E" w14:textId="77777777" w:rsidR="00B10B31" w:rsidRDefault="00B10B31" w:rsidP="00F31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removePersonalInformation/>
  <w:removeDateAndTime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3E"/>
    <w:rsid w:val="00045A80"/>
    <w:rsid w:val="0008327B"/>
    <w:rsid w:val="00084008"/>
    <w:rsid w:val="000845CD"/>
    <w:rsid w:val="00085540"/>
    <w:rsid w:val="000A17C3"/>
    <w:rsid w:val="000B0A1C"/>
    <w:rsid w:val="000E1D44"/>
    <w:rsid w:val="00127CEB"/>
    <w:rsid w:val="00147A6C"/>
    <w:rsid w:val="00157768"/>
    <w:rsid w:val="00177D95"/>
    <w:rsid w:val="00181CEF"/>
    <w:rsid w:val="001850BB"/>
    <w:rsid w:val="00205051"/>
    <w:rsid w:val="0020696E"/>
    <w:rsid w:val="002123E3"/>
    <w:rsid w:val="002274B5"/>
    <w:rsid w:val="002356A2"/>
    <w:rsid w:val="0024775A"/>
    <w:rsid w:val="00287CD6"/>
    <w:rsid w:val="002904D9"/>
    <w:rsid w:val="002B7680"/>
    <w:rsid w:val="002D12DA"/>
    <w:rsid w:val="002D19BA"/>
    <w:rsid w:val="003019B2"/>
    <w:rsid w:val="0034688D"/>
    <w:rsid w:val="00351FB1"/>
    <w:rsid w:val="00360384"/>
    <w:rsid w:val="003F27C8"/>
    <w:rsid w:val="003F2949"/>
    <w:rsid w:val="003F3BD3"/>
    <w:rsid w:val="0040233B"/>
    <w:rsid w:val="004114B4"/>
    <w:rsid w:val="00450829"/>
    <w:rsid w:val="00475A77"/>
    <w:rsid w:val="004A7494"/>
    <w:rsid w:val="0050702B"/>
    <w:rsid w:val="00507E93"/>
    <w:rsid w:val="00511A6E"/>
    <w:rsid w:val="00532BAC"/>
    <w:rsid w:val="00544FCD"/>
    <w:rsid w:val="00554469"/>
    <w:rsid w:val="0057534A"/>
    <w:rsid w:val="005D273C"/>
    <w:rsid w:val="00605A5B"/>
    <w:rsid w:val="00623A97"/>
    <w:rsid w:val="00642D9F"/>
    <w:rsid w:val="0065370F"/>
    <w:rsid w:val="0066719B"/>
    <w:rsid w:val="006C60E6"/>
    <w:rsid w:val="006E0756"/>
    <w:rsid w:val="006E70D3"/>
    <w:rsid w:val="00706AD6"/>
    <w:rsid w:val="00765D7F"/>
    <w:rsid w:val="0078438D"/>
    <w:rsid w:val="0079333E"/>
    <w:rsid w:val="007B0F94"/>
    <w:rsid w:val="007F6A8C"/>
    <w:rsid w:val="00864E8F"/>
    <w:rsid w:val="008F34DF"/>
    <w:rsid w:val="00902967"/>
    <w:rsid w:val="0093013C"/>
    <w:rsid w:val="00941260"/>
    <w:rsid w:val="009552F1"/>
    <w:rsid w:val="009624E1"/>
    <w:rsid w:val="009711DB"/>
    <w:rsid w:val="00A011CA"/>
    <w:rsid w:val="00A77921"/>
    <w:rsid w:val="00A841B9"/>
    <w:rsid w:val="00A92D8A"/>
    <w:rsid w:val="00AD6821"/>
    <w:rsid w:val="00B045CF"/>
    <w:rsid w:val="00B10B31"/>
    <w:rsid w:val="00B2124F"/>
    <w:rsid w:val="00B57161"/>
    <w:rsid w:val="00B575FB"/>
    <w:rsid w:val="00B6190E"/>
    <w:rsid w:val="00B7104F"/>
    <w:rsid w:val="00B774B7"/>
    <w:rsid w:val="00B84787"/>
    <w:rsid w:val="00B95BC5"/>
    <w:rsid w:val="00BD4217"/>
    <w:rsid w:val="00C06020"/>
    <w:rsid w:val="00C1095A"/>
    <w:rsid w:val="00C31DEA"/>
    <w:rsid w:val="00C42BDD"/>
    <w:rsid w:val="00C46070"/>
    <w:rsid w:val="00C55D85"/>
    <w:rsid w:val="00C7452C"/>
    <w:rsid w:val="00CA2273"/>
    <w:rsid w:val="00CD50FD"/>
    <w:rsid w:val="00CD7008"/>
    <w:rsid w:val="00CD71D1"/>
    <w:rsid w:val="00D221B9"/>
    <w:rsid w:val="00D348E1"/>
    <w:rsid w:val="00D47124"/>
    <w:rsid w:val="00DD5D7B"/>
    <w:rsid w:val="00E10105"/>
    <w:rsid w:val="00E31A00"/>
    <w:rsid w:val="00E73FCD"/>
    <w:rsid w:val="00E84058"/>
    <w:rsid w:val="00EB17B0"/>
    <w:rsid w:val="00EF0FD0"/>
    <w:rsid w:val="00F25C9B"/>
    <w:rsid w:val="00F316AD"/>
    <w:rsid w:val="00F4501B"/>
    <w:rsid w:val="00F45A1E"/>
    <w:rsid w:val="00F50CD6"/>
    <w:rsid w:val="00F636AE"/>
    <w:rsid w:val="00F9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BFE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34688D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2"/>
    <w:qFormat/>
    <w:rsid w:val="00A77921"/>
    <w:pPr>
      <w:spacing w:before="120" w:after="120"/>
      <w:jc w:val="right"/>
      <w:outlineLvl w:val="0"/>
    </w:pPr>
    <w:rPr>
      <w:rFonts w:asciiTheme="majorHAnsi" w:hAnsiTheme="majorHAnsi" w:cs="Times New Roman (Body CS)"/>
      <w:b/>
      <w:color w:val="648276" w:themeColor="accent5"/>
      <w:sz w:val="28"/>
    </w:rPr>
  </w:style>
  <w:style w:type="paragraph" w:styleId="Heading2">
    <w:name w:val="heading 2"/>
    <w:basedOn w:val="Normal"/>
    <w:next w:val="Normal"/>
    <w:link w:val="Heading2Char"/>
    <w:uiPriority w:val="3"/>
    <w:qFormat/>
    <w:rsid w:val="00A77921"/>
    <w:pPr>
      <w:spacing w:before="120" w:after="120"/>
      <w:outlineLvl w:val="1"/>
    </w:pPr>
    <w:rPr>
      <w:rFonts w:asciiTheme="majorHAnsi" w:hAnsiTheme="majorHAnsi"/>
      <w:b/>
      <w:color w:val="648276" w:themeColor="accent5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34A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34A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57534A"/>
    <w:pPr>
      <w:spacing w:before="120" w:after="120"/>
    </w:pPr>
    <w:rPr>
      <w:rFonts w:asciiTheme="majorHAnsi" w:hAnsiTheme="majorHAnsi" w:cs="Times New Roman (Body CS)"/>
      <w:sz w:val="90"/>
    </w:rPr>
  </w:style>
  <w:style w:type="character" w:customStyle="1" w:styleId="TitleChar">
    <w:name w:val="Title Char"/>
    <w:basedOn w:val="DefaultParagraphFont"/>
    <w:link w:val="Title"/>
    <w:rsid w:val="0057534A"/>
    <w:rPr>
      <w:rFonts w:asciiTheme="majorHAnsi" w:hAnsiTheme="majorHAnsi" w:cs="Times New Roman (Body CS)"/>
      <w:color w:val="000000" w:themeColor="text1"/>
      <w:sz w:val="90"/>
    </w:rPr>
  </w:style>
  <w:style w:type="paragraph" w:styleId="Subtitle">
    <w:name w:val="Subtitle"/>
    <w:basedOn w:val="Normal"/>
    <w:next w:val="Normal"/>
    <w:link w:val="SubtitleChar"/>
    <w:uiPriority w:val="1"/>
    <w:qFormat/>
    <w:rsid w:val="00A77921"/>
    <w:pPr>
      <w:spacing w:before="120" w:after="120"/>
    </w:pPr>
    <w:rPr>
      <w:rFonts w:asciiTheme="majorHAnsi" w:hAnsiTheme="majorHAnsi" w:cs="Times New Roman (Body CS)"/>
      <w:b/>
      <w:sz w:val="44"/>
    </w:rPr>
  </w:style>
  <w:style w:type="character" w:customStyle="1" w:styleId="SubtitleChar">
    <w:name w:val="Subtitle Char"/>
    <w:basedOn w:val="DefaultParagraphFont"/>
    <w:link w:val="Subtitle"/>
    <w:uiPriority w:val="1"/>
    <w:rsid w:val="0057534A"/>
    <w:rPr>
      <w:rFonts w:asciiTheme="majorHAnsi" w:hAnsiTheme="majorHAnsi" w:cs="Times New Roman (Body CS)"/>
      <w:b/>
      <w:color w:val="000000" w:themeColor="text1"/>
      <w:sz w:val="44"/>
    </w:rPr>
  </w:style>
  <w:style w:type="character" w:customStyle="1" w:styleId="Heading1Char">
    <w:name w:val="Heading 1 Char"/>
    <w:basedOn w:val="DefaultParagraphFont"/>
    <w:link w:val="Heading1"/>
    <w:uiPriority w:val="2"/>
    <w:rsid w:val="0057534A"/>
    <w:rPr>
      <w:rFonts w:asciiTheme="majorHAnsi" w:hAnsiTheme="majorHAnsi" w:cs="Times New Roman (Body CS)"/>
      <w:b/>
      <w:color w:val="648276" w:themeColor="accent5"/>
      <w:sz w:val="28"/>
    </w:rPr>
  </w:style>
  <w:style w:type="paragraph" w:customStyle="1" w:styleId="TextLeft">
    <w:name w:val="TextLeft"/>
    <w:basedOn w:val="Normal"/>
    <w:next w:val="Normal"/>
    <w:uiPriority w:val="4"/>
    <w:qFormat/>
    <w:rsid w:val="00605A5B"/>
    <w:pPr>
      <w:spacing w:line="288" w:lineRule="auto"/>
      <w:jc w:val="right"/>
    </w:pPr>
    <w:rPr>
      <w:color w:val="404040" w:themeColor="text1" w:themeTint="BF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sid w:val="0057534A"/>
    <w:rPr>
      <w:rFonts w:asciiTheme="majorHAnsi" w:hAnsiTheme="majorHAnsi"/>
      <w:b/>
      <w:color w:val="648276" w:themeColor="accent5"/>
      <w:sz w:val="28"/>
    </w:rPr>
  </w:style>
  <w:style w:type="paragraph" w:customStyle="1" w:styleId="SmallText">
    <w:name w:val="SmallText"/>
    <w:basedOn w:val="Normal"/>
    <w:next w:val="Normal"/>
    <w:uiPriority w:val="6"/>
    <w:qFormat/>
    <w:rsid w:val="0040233B"/>
    <w:rPr>
      <w:i/>
      <w:color w:val="404040" w:themeColor="text1" w:themeTint="BF"/>
      <w:sz w:val="20"/>
    </w:rPr>
  </w:style>
  <w:style w:type="paragraph" w:customStyle="1" w:styleId="TextRight">
    <w:name w:val="TextRight"/>
    <w:basedOn w:val="Normal"/>
    <w:next w:val="Normal"/>
    <w:uiPriority w:val="5"/>
    <w:qFormat/>
    <w:rsid w:val="00605A5B"/>
    <w:pPr>
      <w:spacing w:line="288" w:lineRule="auto"/>
    </w:pPr>
    <w:rPr>
      <w:rFonts w:cs="Times New Roman (Body CS)"/>
      <w:color w:val="404040" w:themeColor="text1" w:themeTint="BF"/>
      <w:sz w:val="22"/>
    </w:rPr>
  </w:style>
  <w:style w:type="character" w:styleId="PlaceholderText">
    <w:name w:val="Placeholder Text"/>
    <w:basedOn w:val="DefaultParagraphFont"/>
    <w:uiPriority w:val="99"/>
    <w:semiHidden/>
    <w:rsid w:val="00A77921"/>
    <w:rPr>
      <w:color w:val="808080"/>
    </w:rPr>
  </w:style>
  <w:style w:type="character" w:styleId="Emphasis">
    <w:name w:val="Emphasis"/>
    <w:uiPriority w:val="20"/>
    <w:qFormat/>
    <w:rsid w:val="0034688D"/>
    <w:rPr>
      <w:color w:val="648276" w:themeColor="accent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7BD37EC6-BF27-F944-851C-B8D7B68830DC%7dtf6735183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7D75D25B1C7F347B192F1D9BC3B68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59A69-9959-E544-89F7-CA07A1E467F8}"/>
      </w:docPartPr>
      <w:docPartBody>
        <w:p w:rsidR="00502658" w:rsidRDefault="00000000">
          <w:pPr>
            <w:pStyle w:val="B7D75D25B1C7F347B192F1D9BC3B6853"/>
          </w:pPr>
          <w:r w:rsidRPr="00605A5B">
            <w:t>Contact</w:t>
          </w:r>
        </w:p>
      </w:docPartBody>
    </w:docPart>
    <w:docPart>
      <w:docPartPr>
        <w:name w:val="AD849136E2DEC74296454AC812E095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0648C-9360-7046-8361-7D6F1CDE6858}"/>
      </w:docPartPr>
      <w:docPartBody>
        <w:p w:rsidR="00502658" w:rsidRDefault="00000000">
          <w:pPr>
            <w:pStyle w:val="AD849136E2DEC74296454AC812E0956F"/>
          </w:pPr>
          <w:r w:rsidRPr="00605A5B">
            <w:t>Objective</w:t>
          </w:r>
        </w:p>
      </w:docPartBody>
    </w:docPart>
    <w:docPart>
      <w:docPartPr>
        <w:name w:val="2B0CCFE2B4A80744AF007B981A569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82128-65AB-8540-9E22-85BF8921A2F6}"/>
      </w:docPartPr>
      <w:docPartBody>
        <w:p w:rsidR="00502658" w:rsidRDefault="00000000">
          <w:pPr>
            <w:pStyle w:val="2B0CCFE2B4A80744AF007B981A569D38"/>
          </w:pPr>
          <w:r>
            <w:t>Education</w:t>
          </w:r>
        </w:p>
      </w:docPartBody>
    </w:docPart>
    <w:docPart>
      <w:docPartPr>
        <w:name w:val="980AC9A4DCF50E4B9F95AA85FC145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D3DC7B-AEC0-8747-A360-9F352DEFB550}"/>
      </w:docPartPr>
      <w:docPartBody>
        <w:p w:rsidR="00502658" w:rsidRDefault="00000000">
          <w:pPr>
            <w:pStyle w:val="980AC9A4DCF50E4B9F95AA85FC1456B1"/>
          </w:pPr>
          <w:r>
            <w:t>Experience</w:t>
          </w:r>
        </w:p>
      </w:docPartBody>
    </w:docPart>
    <w:docPart>
      <w:docPartPr>
        <w:name w:val="9690834AAB0532419D81D05DB006F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1AFE4-C1AD-F145-A6A1-1FA536AB6830}"/>
      </w:docPartPr>
      <w:docPartBody>
        <w:p w:rsidR="00502658" w:rsidRDefault="00000000">
          <w:pPr>
            <w:pStyle w:val="9690834AAB0532419D81D05DB006FF6B"/>
          </w:pPr>
          <w:r w:rsidRPr="000E1D44">
            <w:t>Key Skills</w:t>
          </w:r>
        </w:p>
      </w:docPartBody>
    </w:docPart>
    <w:docPart>
      <w:docPartPr>
        <w:name w:val="64CEE8B636AA9A4C8DB5B5D0C6DA4C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5D2CC-6CE8-8145-8344-40E1763647D4}"/>
      </w:docPartPr>
      <w:docPartBody>
        <w:p w:rsidR="00502658" w:rsidRDefault="00000000">
          <w:pPr>
            <w:pStyle w:val="64CEE8B636AA9A4C8DB5B5D0C6DA4C61"/>
          </w:pPr>
          <w:r w:rsidRPr="000E1D44"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58"/>
    <w:rsid w:val="0040608C"/>
    <w:rsid w:val="00502658"/>
    <w:rsid w:val="00CE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Pr>
      <w:color w:val="5B9BD5" w:themeColor="accent5"/>
    </w:rPr>
  </w:style>
  <w:style w:type="paragraph" w:customStyle="1" w:styleId="B7D75D25B1C7F347B192F1D9BC3B6853">
    <w:name w:val="B7D75D25B1C7F347B192F1D9BC3B6853"/>
  </w:style>
  <w:style w:type="paragraph" w:customStyle="1" w:styleId="AD849136E2DEC74296454AC812E0956F">
    <w:name w:val="AD849136E2DEC74296454AC812E0956F"/>
  </w:style>
  <w:style w:type="paragraph" w:customStyle="1" w:styleId="2B0CCFE2B4A80744AF007B981A569D38">
    <w:name w:val="2B0CCFE2B4A80744AF007B981A569D38"/>
  </w:style>
  <w:style w:type="paragraph" w:customStyle="1" w:styleId="980AC9A4DCF50E4B9F95AA85FC1456B1">
    <w:name w:val="980AC9A4DCF50E4B9F95AA85FC1456B1"/>
  </w:style>
  <w:style w:type="paragraph" w:customStyle="1" w:styleId="9690834AAB0532419D81D05DB006FF6B">
    <w:name w:val="9690834AAB0532419D81D05DB006FF6B"/>
  </w:style>
  <w:style w:type="paragraph" w:customStyle="1" w:styleId="94E5AEF4941ABE4E8D5B84C1788D698B">
    <w:name w:val="94E5AEF4941ABE4E8D5B84C1788D698B"/>
  </w:style>
  <w:style w:type="paragraph" w:customStyle="1" w:styleId="64CEE8B636AA9A4C8DB5B5D0C6DA4C61">
    <w:name w:val="64CEE8B636AA9A4C8DB5B5D0C6DA4C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%7b7BD37EC6-BF27-F944-851C-B8D7B68830DC%7dtf67351832_win32.dotx</Template>
  <TotalTime>0</TotalTime>
  <Pages>2</Pages>
  <Words>194</Words>
  <Characters>1112</Characters>
  <Application>Microsoft Office Word</Application>
  <DocSecurity>0</DocSecurity>
  <Lines>9</Lines>
  <Paragraphs>2</Paragraphs>
  <ScaleCrop>false</ScaleCrop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2023-02-17T12:44:00Z</dcterms:created>
  <dcterms:modified xsi:type="dcterms:W3CDTF">2023-04-25T18:45:00Z</dcterms:modified>
</cp:coreProperties>
</file>